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8089C" w14:textId="20908B19" w:rsidR="00D077E9" w:rsidRDefault="008E0F22" w:rsidP="00D70D02">
      <w:r>
        <w:rPr>
          <w:noProof/>
        </w:rPr>
        <mc:AlternateContent>
          <mc:Choice Requires="wps">
            <w:drawing>
              <wp:anchor distT="0" distB="0" distL="114300" distR="114300" simplePos="0" relativeHeight="251659264" behindDoc="1" locked="0" layoutInCell="1" allowOverlap="1" wp14:anchorId="702EED0B" wp14:editId="2CF2413A">
                <wp:simplePos x="0" y="0"/>
                <wp:positionH relativeFrom="column">
                  <wp:posOffset>-379828</wp:posOffset>
                </wp:positionH>
                <wp:positionV relativeFrom="page">
                  <wp:posOffset>4754880</wp:posOffset>
                </wp:positionV>
                <wp:extent cx="7497445" cy="4920762"/>
                <wp:effectExtent l="0" t="0" r="8255" b="0"/>
                <wp:wrapNone/>
                <wp:docPr id="2" name="Rectangle 2" descr="colored rectangle"/>
                <wp:cNvGraphicFramePr/>
                <a:graphic xmlns:a="http://schemas.openxmlformats.org/drawingml/2006/main">
                  <a:graphicData uri="http://schemas.microsoft.com/office/word/2010/wordprocessingShape">
                    <wps:wsp>
                      <wps:cNvSpPr/>
                      <wps:spPr>
                        <a:xfrm>
                          <a:off x="0" y="0"/>
                          <a:ext cx="7497445" cy="492076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72063" id="Rectangle 2" o:spid="_x0000_s1026" alt="colored rectangle" style="position:absolute;margin-left:-29.9pt;margin-top:374.4pt;width:590.35pt;height:38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" fillcolor="#34aba2 [3206]" stroked="f" strokeweight="2pt">
                <w10:wrap anchory="page"/>
              </v:rect>
            </w:pict>
          </mc:Fallback>
        </mc:AlternateContent>
      </w:r>
      <w:r w:rsidR="000C6491">
        <w:rPr>
          <w:noProof/>
        </w:rPr>
        <mc:AlternateContent>
          <mc:Choice Requires="wps">
            <w:drawing>
              <wp:anchor distT="0" distB="0" distL="114300" distR="114300" simplePos="0" relativeHeight="251663360" behindDoc="0" locked="0" layoutInCell="1" allowOverlap="1" wp14:anchorId="663B8825" wp14:editId="7E303CEE">
                <wp:simplePos x="0" y="0"/>
                <wp:positionH relativeFrom="column">
                  <wp:posOffset>0</wp:posOffset>
                </wp:positionH>
                <wp:positionV relativeFrom="paragraph">
                  <wp:posOffset>6013939</wp:posOffset>
                </wp:positionV>
                <wp:extent cx="5331655" cy="121031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31655" cy="1210310"/>
                        </a:xfrm>
                        <a:prstGeom prst="rect">
                          <a:avLst/>
                        </a:prstGeom>
                        <a:noFill/>
                        <a:ln w="6350">
                          <a:noFill/>
                        </a:ln>
                      </wps:spPr>
                      <wps:txbx>
                        <w:txbxContent>
                          <w:p w14:paraId="075EF406" w14:textId="09ABF8E2" w:rsidR="000C6491" w:rsidRPr="000C6491" w:rsidRDefault="000C6491" w:rsidP="000C6491">
                            <w:pPr>
                              <w:pStyle w:val="Title"/>
                              <w:spacing w:after="0"/>
                              <w:rPr>
                                <w:lang w:val="en-GB"/>
                              </w:rPr>
                            </w:pPr>
                            <w:r>
                              <w:rPr>
                                <w:lang w:val="en-GB"/>
                              </w:rPr>
                              <w:t>RIGHTS OF ACCESS REQUESTS (SAR’s)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3B8825" id="_x0000_t202" coordsize="21600,21600" o:spt="202" path="m,l,21600r21600,l21600,xe">
                <v:stroke joinstyle="miter"/>
                <v:path gradientshapeok="t" o:connecttype="rect"/>
              </v:shapetype>
              <v:shape id="Text Box 8" o:spid="_x0000_s1026" type="#_x0000_t202" style="position:absolute;margin-left:0;margin-top:473.55pt;width:419.8pt;height:95.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" filled="f" stroked="f" strokeweight=".5pt">
                <v:textbox>
                  <w:txbxContent>
                    <w:p w14:paraId="075EF406" w14:textId="09ABF8E2" w:rsidR="000C6491" w:rsidRPr="000C6491" w:rsidRDefault="000C6491" w:rsidP="000C6491">
                      <w:pPr>
                        <w:pStyle w:val="Title"/>
                        <w:spacing w:after="0"/>
                        <w:rPr>
                          <w:lang w:val="en-GB"/>
                        </w:rPr>
                      </w:pPr>
                      <w:r>
                        <w:rPr>
                          <w:lang w:val="en-GB"/>
                        </w:rPr>
                        <w:t>RIGHTS OF ACCESS REQUESTS (SAR’s)</w:t>
                      </w:r>
                    </w:p>
                  </w:txbxContent>
                </v:textbox>
              </v:shape>
            </w:pict>
          </mc:Fallback>
        </mc:AlternateContent>
      </w:r>
      <w:r w:rsidR="000C6491">
        <w:rPr>
          <w:noProof/>
        </w:rPr>
        <mc:AlternateContent>
          <mc:Choice Requires="wps">
            <w:drawing>
              <wp:anchor distT="0" distB="0" distL="114300" distR="114300" simplePos="0" relativeHeight="251660288" behindDoc="1" locked="0" layoutInCell="1" allowOverlap="1" wp14:anchorId="26551673" wp14:editId="663F2986">
                <wp:simplePos x="0" y="0"/>
                <wp:positionH relativeFrom="column">
                  <wp:posOffset>0</wp:posOffset>
                </wp:positionH>
                <wp:positionV relativeFrom="page">
                  <wp:posOffset>1237957</wp:posOffset>
                </wp:positionV>
                <wp:extent cx="3277235" cy="4176835"/>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277235" cy="4176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2DF08" id="Rectangle 3" o:spid="_x0000_s1026" alt="white rectangle for text on cover" style="position:absolute;margin-left:0;margin-top:97.5pt;width:258.05pt;height:32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" fillcolor="white [3212]" stroked="f" strokeweight="2pt">
                <w10:wrap anchory="page"/>
              </v:rect>
            </w:pict>
          </mc:Fallback>
        </mc:AlternateContent>
      </w:r>
      <w:r w:rsidR="000C6491">
        <w:rPr>
          <w:noProof/>
        </w:rPr>
        <mc:AlternateContent>
          <mc:Choice Requires="wps">
            <w:drawing>
              <wp:anchor distT="45720" distB="45720" distL="114300" distR="114300" simplePos="0" relativeHeight="251662336" behindDoc="1" locked="0" layoutInCell="1" allowOverlap="1" wp14:anchorId="1AEB2D29" wp14:editId="75A81E65">
                <wp:simplePos x="0" y="0"/>
                <wp:positionH relativeFrom="column">
                  <wp:posOffset>69850</wp:posOffset>
                </wp:positionH>
                <wp:positionV relativeFrom="paragraph">
                  <wp:posOffset>7548245</wp:posOffset>
                </wp:positionV>
                <wp:extent cx="2360930" cy="1404620"/>
                <wp:effectExtent l="0"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0CAEBA" w14:textId="2C4729B2" w:rsidR="000C6491" w:rsidRDefault="000C6491">
                            <w:pPr>
                              <w:rPr>
                                <w:lang w:val="en-GB"/>
                              </w:rPr>
                            </w:pPr>
                            <w:r>
                              <w:rPr>
                                <w:lang w:val="en-GB"/>
                              </w:rPr>
                              <w:t>March 2021</w:t>
                            </w:r>
                          </w:p>
                          <w:p w14:paraId="41176E33" w14:textId="3510B0F7" w:rsidR="000C6491" w:rsidRPr="000C6491" w:rsidRDefault="000C6491">
                            <w:pPr>
                              <w:rPr>
                                <w:lang w:val="en-GB"/>
                              </w:rPr>
                            </w:pPr>
                            <w:r>
                              <w:rPr>
                                <w:lang w:val="en-GB"/>
                              </w:rPr>
                              <w:t>Kelly-Anne Gast DPO ALMC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EB2D29" id="Text Box 2" o:spid="_x0000_s1027" type="#_x0000_t202" style="position:absolute;margin-left:5.5pt;margin-top:594.3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">
                <v:textbox style="mso-fit-shape-to-text:t">
                  <w:txbxContent>
                    <w:p w14:paraId="150CAEBA" w14:textId="2C4729B2" w:rsidR="000C6491" w:rsidRDefault="000C6491">
                      <w:pPr>
                        <w:rPr>
                          <w:lang w:val="en-GB"/>
                        </w:rPr>
                      </w:pPr>
                      <w:r>
                        <w:rPr>
                          <w:lang w:val="en-GB"/>
                        </w:rPr>
                        <w:t>March 2021</w:t>
                      </w:r>
                    </w:p>
                    <w:p w14:paraId="41176E33" w14:textId="3510B0F7" w:rsidR="000C6491" w:rsidRPr="000C6491" w:rsidRDefault="000C6491">
                      <w:pPr>
                        <w:rPr>
                          <w:lang w:val="en-GB"/>
                        </w:rPr>
                      </w:pPr>
                      <w:r>
                        <w:rPr>
                          <w:lang w:val="en-GB"/>
                        </w:rPr>
                        <w:t>Kelly-Anne Gast DPO ALMC</w:t>
                      </w:r>
                    </w:p>
                  </w:txbxContent>
                </v:textbox>
                <w10:wrap type="square"/>
              </v:shape>
            </w:pict>
          </mc:Fallback>
        </mc:AlternateContent>
      </w:r>
      <w:r w:rsidR="000C6491">
        <w:rPr>
          <w:noProof/>
        </w:rPr>
        <w:drawing>
          <wp:inline distT="0" distB="0" distL="0" distR="0" wp14:anchorId="036142DE" wp14:editId="4E67E5C5">
            <wp:extent cx="6540996" cy="7201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duotone>
                        <a:prstClr val="black"/>
                        <a:schemeClr val="accent2">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00480" cy="7266829"/>
                    </a:xfrm>
                    <a:prstGeom prst="rect">
                      <a:avLst/>
                    </a:prstGeom>
                  </pic:spPr>
                </pic:pic>
              </a:graphicData>
            </a:graphic>
          </wp:inline>
        </w:drawing>
      </w:r>
    </w:p>
    <w:p w14:paraId="7D912B6C" w14:textId="43949DB0" w:rsidR="008E0F22" w:rsidRDefault="008E0F22">
      <w:r>
        <w:br w:type="page"/>
      </w:r>
    </w:p>
    <w:p w14:paraId="3772549C" w14:textId="5527D5B8" w:rsidR="008E0F22" w:rsidRDefault="008E0F22">
      <w:pPr>
        <w:spacing w:after="200"/>
      </w:pPr>
      <w:r>
        <w:rPr>
          <w:noProof/>
        </w:rPr>
        <w:lastRenderedPageBreak/>
        <mc:AlternateContent>
          <mc:Choice Requires="wps">
            <w:drawing>
              <wp:anchor distT="0" distB="0" distL="114300" distR="114300" simplePos="0" relativeHeight="251669504" behindDoc="0" locked="0" layoutInCell="1" allowOverlap="1" wp14:anchorId="743ED852" wp14:editId="29FDB1E2">
                <wp:simplePos x="0" y="0"/>
                <wp:positionH relativeFrom="column">
                  <wp:posOffset>0</wp:posOffset>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F3AC45" w14:textId="2250F617" w:rsidR="008E0F22" w:rsidRPr="008E0F22" w:rsidRDefault="008E0F22" w:rsidP="008E0F22">
                            <w:pPr>
                              <w:spacing w:after="200"/>
                              <w:jc w:val="center"/>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Rights of Access Request </w:t>
                            </w:r>
                            <w:r w:rsidR="00B27C9B">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Process 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43ED852" id="Text Box 16" o:spid="_x0000_s1028"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" filled="f" stroked="f">
                <v:textbox style="mso-fit-shape-to-text:t">
                  <w:txbxContent>
                    <w:p w14:paraId="0EF3AC45" w14:textId="2250F617" w:rsidR="008E0F22" w:rsidRPr="008E0F22" w:rsidRDefault="008E0F22" w:rsidP="008E0F22">
                      <w:pPr>
                        <w:spacing w:after="200"/>
                        <w:jc w:val="center"/>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Rights of Access Request </w:t>
                      </w:r>
                      <w:r w:rsidR="00B27C9B">
                        <w:rPr>
                          <w:color w:val="34ABA2" w:themeColor="accent3"/>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Process Map</w:t>
                      </w:r>
                    </w:p>
                  </w:txbxContent>
                </v:textbox>
              </v:shape>
            </w:pict>
          </mc:Fallback>
        </mc:AlternateContent>
      </w:r>
    </w:p>
    <w:p w14:paraId="0FB4FB9E" w14:textId="03D49BC0" w:rsidR="008E0F22" w:rsidRDefault="008E0F22">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F73252D" w14:textId="60EE6864" w:rsidR="00293E89" w:rsidRDefault="00B27C9B" w:rsidP="00B27C9B">
      <w:pPr>
        <w:pStyle w:val="ListParagraph"/>
        <w:rPr>
          <w:rFonts w:ascii="Arial" w:hAnsi="Arial" w:cs="Arial"/>
          <w:b/>
          <w:bCs/>
          <w:color w:val="002060"/>
          <w:sz w:val="28"/>
          <w:szCs w:val="28"/>
        </w:rPr>
      </w:pPr>
      <w:r>
        <w:rPr>
          <w:rFonts w:ascii="Arial" w:hAnsi="Arial" w:cs="Arial"/>
          <w:b/>
          <w:bCs/>
          <w:noProof/>
          <w:color w:val="002060"/>
          <w:sz w:val="28"/>
          <w:szCs w:val="28"/>
        </w:rPr>
        <w:drawing>
          <wp:inline distT="0" distB="0" distL="0" distR="0" wp14:anchorId="55D288DE" wp14:editId="5E496B42">
            <wp:extent cx="6035040" cy="5471795"/>
            <wp:effectExtent l="76200" t="57150" r="99060" b="14795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46146C" w14:textId="77777777" w:rsidR="00293E89" w:rsidRDefault="00293E89">
      <w:pPr>
        <w:spacing w:after="200"/>
        <w:rPr>
          <w:rFonts w:ascii="Arial" w:eastAsiaTheme="minorHAnsi" w:hAnsi="Arial" w:cs="Arial"/>
          <w:bCs/>
          <w:color w:val="002060"/>
          <w:szCs w:val="28"/>
          <w:lang w:val="en-GB" w:eastAsia="en-GB"/>
        </w:rPr>
      </w:pPr>
      <w:r>
        <w:rPr>
          <w:rFonts w:ascii="Arial" w:hAnsi="Arial" w:cs="Arial"/>
          <w:b w:val="0"/>
          <w:bCs/>
          <w:color w:val="002060"/>
          <w:szCs w:val="28"/>
        </w:rPr>
        <w:br w:type="page"/>
      </w:r>
    </w:p>
    <w:p w14:paraId="3EC2D3F0" w14:textId="594AD001" w:rsidR="008E0F22" w:rsidRPr="008E0F22" w:rsidRDefault="00293E89" w:rsidP="00B27C9B">
      <w:pPr>
        <w:pStyle w:val="ListParagraph"/>
        <w:rPr>
          <w:rFonts w:ascii="Arial" w:hAnsi="Arial" w:cs="Arial"/>
          <w:b/>
          <w:bCs/>
          <w:color w:val="002060"/>
          <w:sz w:val="28"/>
          <w:szCs w:val="28"/>
        </w:rPr>
      </w:pPr>
      <w:r>
        <w:rPr>
          <w:rFonts w:ascii="Arial" w:hAnsi="Arial" w:cs="Arial"/>
          <w:b/>
          <w:bCs/>
          <w:noProof/>
          <w:color w:val="002060"/>
          <w:sz w:val="28"/>
          <w:szCs w:val="28"/>
        </w:rPr>
        <w:lastRenderedPageBreak/>
        <w:drawing>
          <wp:inline distT="0" distB="0" distL="0" distR="0" wp14:anchorId="261AA961" wp14:editId="73EAE6F3">
            <wp:extent cx="5936566" cy="7349490"/>
            <wp:effectExtent l="76200" t="57150" r="102870" b="13716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7A31F6" w:rsidRPr="007A31F6" w14:paraId="62E47770" w14:textId="77777777" w:rsidTr="008E0F22">
        <w:trPr>
          <w:trHeight w:val="1894"/>
        </w:trPr>
        <w:tc>
          <w:tcPr>
            <w:tcW w:w="9936" w:type="dxa"/>
            <w:tcBorders>
              <w:top w:val="nil"/>
              <w:left w:val="nil"/>
              <w:bottom w:val="nil"/>
              <w:right w:val="nil"/>
            </w:tcBorders>
          </w:tcPr>
          <w:p w14:paraId="660C3FAD" w14:textId="6BE2F9AC" w:rsidR="008E0F22" w:rsidRPr="007A31F6" w:rsidRDefault="008E0F22" w:rsidP="008E0F22">
            <w:pPr>
              <w:rPr>
                <w:color w:val="002060"/>
              </w:rPr>
            </w:pPr>
            <w:r w:rsidRPr="007A31F6">
              <w:rPr>
                <w:noProof/>
                <w:color w:val="002060"/>
              </w:rPr>
              <w:lastRenderedPageBreak/>
              <mc:AlternateContent>
                <mc:Choice Requires="wps">
                  <w:drawing>
                    <wp:anchor distT="0" distB="0" distL="114300" distR="114300" simplePos="0" relativeHeight="251665408" behindDoc="0" locked="0" layoutInCell="1" allowOverlap="1" wp14:anchorId="18C3D11B" wp14:editId="2B39B0A2">
                      <wp:simplePos x="0" y="0"/>
                      <wp:positionH relativeFrom="column">
                        <wp:posOffset>164902</wp:posOffset>
                      </wp:positionH>
                      <wp:positionV relativeFrom="paragraph">
                        <wp:posOffset>-1384</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C06CB6" w14:textId="6AC25124" w:rsidR="008E0F22" w:rsidRDefault="0049648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w:t>
                                  </w:r>
                                  <w:r w:rsidR="008E0F22">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 CONFIRMATION LETTER</w:t>
                                  </w:r>
                                </w:p>
                                <w:p w14:paraId="1EC210D7" w14:textId="016E9D7C" w:rsidR="008E0F22" w:rsidRPr="00E51898" w:rsidRDefault="008E0F2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C3D11B" id="Text Box 14" o:spid="_x0000_s1029" type="#_x0000_t202" style="position:absolute;margin-left:13pt;margin-top:-.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fd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" filled="f" stroked="f">
                      <v:textbox style="mso-fit-shape-to-text:t">
                        <w:txbxContent>
                          <w:p w14:paraId="71C06CB6" w14:textId="6AC25124" w:rsidR="008E0F22" w:rsidRDefault="0049648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 -</w:t>
                            </w:r>
                            <w:r w:rsidR="008E0F22">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SAR CONFIRMATION LETTER</w:t>
                            </w:r>
                          </w:p>
                          <w:p w14:paraId="1EC210D7" w14:textId="016E9D7C" w:rsidR="008E0F22" w:rsidRPr="00E51898" w:rsidRDefault="008E0F2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TEMPLATE</w:t>
                            </w:r>
                          </w:p>
                        </w:txbxContent>
                      </v:textbox>
                    </v:shape>
                  </w:pict>
                </mc:Fallback>
              </mc:AlternateContent>
            </w:r>
          </w:p>
          <w:p w14:paraId="7EF3BBF7" w14:textId="77777777" w:rsidR="008E0F22" w:rsidRPr="007A31F6" w:rsidRDefault="008E0F22" w:rsidP="008E0F22">
            <w:pPr>
              <w:rPr>
                <w:color w:val="002060"/>
              </w:rPr>
            </w:pPr>
          </w:p>
          <w:p w14:paraId="677EF70D" w14:textId="77777777" w:rsidR="008E0F22" w:rsidRPr="007A31F6" w:rsidRDefault="008E0F22" w:rsidP="008E0F22">
            <w:pPr>
              <w:jc w:val="right"/>
              <w:rPr>
                <w:color w:val="002060"/>
              </w:rPr>
            </w:pPr>
          </w:p>
          <w:p w14:paraId="0CD8A589" w14:textId="27018832" w:rsidR="008E0F22" w:rsidRPr="007A31F6" w:rsidRDefault="008E0F22" w:rsidP="008E0F22">
            <w:pPr>
              <w:jc w:val="right"/>
              <w:rPr>
                <w:color w:val="002060"/>
              </w:rPr>
            </w:pPr>
            <w:r w:rsidRPr="007A31F6">
              <w:rPr>
                <w:color w:val="002060"/>
              </w:rPr>
              <w:fldChar w:fldCharType="begin"/>
            </w:r>
            <w:r w:rsidRPr="007A31F6">
              <w:rPr>
                <w:color w:val="002060"/>
              </w:rPr>
              <w:instrText xml:space="preserve"> DATE  \@ "d MMMM yyyy"  \* MERGEFORMAT </w:instrText>
            </w:r>
            <w:r w:rsidRPr="007A31F6">
              <w:rPr>
                <w:color w:val="002060"/>
              </w:rPr>
              <w:fldChar w:fldCharType="separate"/>
            </w:r>
            <w:r w:rsidR="004A6746">
              <w:rPr>
                <w:noProof/>
                <w:color w:val="002060"/>
              </w:rPr>
              <w:t>19 March 2021</w:t>
            </w:r>
            <w:r w:rsidRPr="007A31F6">
              <w:rPr>
                <w:color w:val="002060"/>
              </w:rPr>
              <w:fldChar w:fldCharType="end"/>
            </w:r>
          </w:p>
          <w:p w14:paraId="6E533D40" w14:textId="77777777" w:rsidR="008E0F22" w:rsidRPr="007A31F6" w:rsidRDefault="008E0F22" w:rsidP="008E0F22">
            <w:pPr>
              <w:jc w:val="right"/>
              <w:rPr>
                <w:color w:val="002060"/>
              </w:rPr>
            </w:pPr>
            <w:r w:rsidRPr="007A31F6">
              <w:rPr>
                <w:color w:val="002060"/>
              </w:rPr>
              <w:t>Our Ref: -XXX-XX-XXX</w:t>
            </w:r>
          </w:p>
          <w:p w14:paraId="0A61C135" w14:textId="77777777" w:rsidR="008E0F22" w:rsidRPr="007A31F6" w:rsidRDefault="008E0F22" w:rsidP="008E0F22">
            <w:pPr>
              <w:rPr>
                <w:b w:val="0"/>
                <w:color w:val="002060"/>
              </w:rPr>
            </w:pPr>
          </w:p>
          <w:p w14:paraId="633DB298" w14:textId="77777777" w:rsidR="008E0F22" w:rsidRPr="007A31F6" w:rsidRDefault="008E0F22" w:rsidP="008E0F22">
            <w:pPr>
              <w:rPr>
                <w:b w:val="0"/>
                <w:color w:val="002060"/>
              </w:rPr>
            </w:pPr>
          </w:p>
          <w:p w14:paraId="50F94EBB" w14:textId="77777777" w:rsidR="008E0F22" w:rsidRPr="007A31F6" w:rsidRDefault="008E0F22" w:rsidP="008E0F22">
            <w:pPr>
              <w:rPr>
                <w:b w:val="0"/>
                <w:color w:val="002060"/>
              </w:rPr>
            </w:pPr>
            <w:r w:rsidRPr="007A31F6">
              <w:rPr>
                <w:color w:val="002060"/>
              </w:rPr>
              <w:t>Private &amp; Confidential</w:t>
            </w:r>
          </w:p>
          <w:p w14:paraId="074E29CA" w14:textId="77777777" w:rsidR="008E0F22" w:rsidRPr="007A31F6" w:rsidRDefault="008E0F22" w:rsidP="008E0F22">
            <w:pPr>
              <w:rPr>
                <w:color w:val="002060"/>
              </w:rPr>
            </w:pPr>
            <w:r w:rsidRPr="007A31F6">
              <w:rPr>
                <w:color w:val="002060"/>
              </w:rPr>
              <w:fldChar w:fldCharType="begin">
                <w:ffData>
                  <w:name w:val="Text1"/>
                  <w:enabled/>
                  <w:calcOnExit w:val="0"/>
                  <w:textInput>
                    <w:default w:val="Recipient Name"/>
                  </w:textInput>
                </w:ffData>
              </w:fldChar>
            </w:r>
            <w:bookmarkStart w:id="0" w:name="Text1"/>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Recipient Name</w:t>
            </w:r>
            <w:r w:rsidRPr="007A31F6">
              <w:rPr>
                <w:color w:val="002060"/>
              </w:rPr>
              <w:fldChar w:fldCharType="end"/>
            </w:r>
            <w:bookmarkEnd w:id="0"/>
          </w:p>
          <w:p w14:paraId="5CA5D34B" w14:textId="77777777" w:rsidR="008E0F22" w:rsidRPr="007A31F6" w:rsidRDefault="008E0F22" w:rsidP="008E0F22">
            <w:pPr>
              <w:rPr>
                <w:color w:val="002060"/>
              </w:rPr>
            </w:pPr>
            <w:r w:rsidRPr="007A31F6">
              <w:rPr>
                <w:color w:val="002060"/>
              </w:rPr>
              <w:fldChar w:fldCharType="begin">
                <w:ffData>
                  <w:name w:val=""/>
                  <w:enabled/>
                  <w:calcOnExit w:val="0"/>
                  <w:textInput>
                    <w:default w:val="Recipient Organisation"/>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Recipient Organisation</w:t>
            </w:r>
            <w:r w:rsidRPr="007A31F6">
              <w:rPr>
                <w:color w:val="002060"/>
              </w:rPr>
              <w:fldChar w:fldCharType="end"/>
            </w:r>
          </w:p>
          <w:p w14:paraId="60A7C4D4" w14:textId="77777777" w:rsidR="008E0F22" w:rsidRPr="007A31F6" w:rsidRDefault="008E0F22" w:rsidP="008E0F22">
            <w:pPr>
              <w:rPr>
                <w:color w:val="002060"/>
              </w:rPr>
            </w:pPr>
            <w:r w:rsidRPr="007A31F6">
              <w:rPr>
                <w:color w:val="002060"/>
              </w:rPr>
              <w:fldChar w:fldCharType="begin">
                <w:ffData>
                  <w:name w:val=""/>
                  <w:enabled/>
                  <w:calcOnExit w:val="0"/>
                  <w:textInput>
                    <w:default w:val="Address Line 1"/>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1</w:t>
            </w:r>
            <w:r w:rsidRPr="007A31F6">
              <w:rPr>
                <w:color w:val="002060"/>
              </w:rPr>
              <w:fldChar w:fldCharType="end"/>
            </w:r>
          </w:p>
          <w:p w14:paraId="1F36D807" w14:textId="77777777" w:rsidR="008E0F22" w:rsidRPr="007A31F6" w:rsidRDefault="008E0F22" w:rsidP="008E0F22">
            <w:pPr>
              <w:rPr>
                <w:color w:val="002060"/>
              </w:rPr>
            </w:pPr>
            <w:r w:rsidRPr="007A31F6">
              <w:rPr>
                <w:color w:val="002060"/>
              </w:rPr>
              <w:fldChar w:fldCharType="begin">
                <w:ffData>
                  <w:name w:val=""/>
                  <w:enabled/>
                  <w:calcOnExit w:val="0"/>
                  <w:textInput>
                    <w:default w:val="Address Line 2"/>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2</w:t>
            </w:r>
            <w:r w:rsidRPr="007A31F6">
              <w:rPr>
                <w:color w:val="002060"/>
              </w:rPr>
              <w:fldChar w:fldCharType="end"/>
            </w:r>
          </w:p>
          <w:p w14:paraId="160A444F" w14:textId="77777777" w:rsidR="008E0F22" w:rsidRPr="007A31F6" w:rsidRDefault="008E0F22" w:rsidP="008E0F22">
            <w:pPr>
              <w:rPr>
                <w:color w:val="002060"/>
              </w:rPr>
            </w:pPr>
            <w:r w:rsidRPr="007A31F6">
              <w:rPr>
                <w:color w:val="002060"/>
              </w:rPr>
              <w:fldChar w:fldCharType="begin">
                <w:ffData>
                  <w:name w:val=""/>
                  <w:enabled/>
                  <w:calcOnExit w:val="0"/>
                  <w:textInput>
                    <w:default w:val="Address Line 3"/>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3</w:t>
            </w:r>
            <w:r w:rsidRPr="007A31F6">
              <w:rPr>
                <w:color w:val="002060"/>
              </w:rPr>
              <w:fldChar w:fldCharType="end"/>
            </w:r>
          </w:p>
          <w:p w14:paraId="22EB5448" w14:textId="77777777" w:rsidR="008E0F22" w:rsidRPr="007A31F6" w:rsidRDefault="008E0F22" w:rsidP="008E0F22">
            <w:pPr>
              <w:rPr>
                <w:color w:val="002060"/>
              </w:rPr>
            </w:pPr>
            <w:r w:rsidRPr="007A31F6">
              <w:rPr>
                <w:color w:val="002060"/>
              </w:rPr>
              <w:fldChar w:fldCharType="begin">
                <w:ffData>
                  <w:name w:val=""/>
                  <w:enabled/>
                  <w:calcOnExit w:val="0"/>
                  <w:textInput>
                    <w:default w:val="Address Line 4"/>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4</w:t>
            </w:r>
            <w:r w:rsidRPr="007A31F6">
              <w:rPr>
                <w:color w:val="002060"/>
              </w:rPr>
              <w:fldChar w:fldCharType="end"/>
            </w:r>
          </w:p>
          <w:p w14:paraId="390D0FDE" w14:textId="77777777" w:rsidR="008E0F22" w:rsidRPr="007A31F6" w:rsidRDefault="008E0F22" w:rsidP="008E0F22">
            <w:pPr>
              <w:rPr>
                <w:color w:val="002060"/>
              </w:rPr>
            </w:pPr>
          </w:p>
          <w:p w14:paraId="45269CF4" w14:textId="77777777" w:rsidR="008E0F22" w:rsidRPr="007A31F6" w:rsidRDefault="008E0F22" w:rsidP="008E0F22">
            <w:pPr>
              <w:rPr>
                <w:color w:val="002060"/>
              </w:rPr>
            </w:pPr>
            <w:r w:rsidRPr="007A31F6">
              <w:rPr>
                <w:color w:val="002060"/>
              </w:rPr>
              <w:t xml:space="preserve">Dear </w:t>
            </w:r>
            <w:r w:rsidRPr="007A31F6">
              <w:rPr>
                <w:color w:val="002060"/>
              </w:rPr>
              <w:fldChar w:fldCharType="begin">
                <w:ffData>
                  <w:name w:val=""/>
                  <w:enabled/>
                  <w:calcOnExit w:val="0"/>
                  <w:textInput>
                    <w:default w:val="Recipient Name"/>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Recipient Name</w:t>
            </w:r>
            <w:r w:rsidRPr="007A31F6">
              <w:rPr>
                <w:color w:val="002060"/>
              </w:rPr>
              <w:fldChar w:fldCharType="end"/>
            </w:r>
            <w:r w:rsidRPr="007A31F6">
              <w:rPr>
                <w:color w:val="002060"/>
              </w:rPr>
              <w:t>,</w:t>
            </w:r>
          </w:p>
          <w:p w14:paraId="7560064B" w14:textId="4754260B" w:rsidR="008E0F22" w:rsidRPr="007A31F6" w:rsidRDefault="008E0F22" w:rsidP="008E0F22">
            <w:pPr>
              <w:tabs>
                <w:tab w:val="left" w:pos="4608"/>
              </w:tabs>
              <w:rPr>
                <w:color w:val="002060"/>
              </w:rPr>
            </w:pPr>
            <w:r w:rsidRPr="007A31F6">
              <w:rPr>
                <w:color w:val="002060"/>
              </w:rPr>
              <w:tab/>
            </w:r>
          </w:p>
          <w:p w14:paraId="7FDE5A49" w14:textId="77777777" w:rsidR="008E0F22" w:rsidRPr="007A31F6" w:rsidRDefault="008E0F22" w:rsidP="008E0F22">
            <w:pPr>
              <w:rPr>
                <w:b w:val="0"/>
                <w:color w:val="002060"/>
              </w:rPr>
            </w:pPr>
            <w:r w:rsidRPr="007A31F6">
              <w:rPr>
                <w:color w:val="002060"/>
              </w:rPr>
              <w:t>RE: Subject Access Request</w:t>
            </w:r>
          </w:p>
          <w:p w14:paraId="103AAA38" w14:textId="035FBEEE" w:rsidR="008E0F22" w:rsidRPr="007A31F6" w:rsidRDefault="008E0F22" w:rsidP="008E0F22">
            <w:pPr>
              <w:rPr>
                <w:color w:val="002060"/>
              </w:rPr>
            </w:pPr>
            <w:r w:rsidRPr="007A31F6">
              <w:rPr>
                <w:color w:val="002060"/>
              </w:rPr>
              <w:t xml:space="preserve">We refer to your personal data subject access request (SAR) made under UK Data Protection Law General Data Protection Regulation 2016 (GDPR) &amp; Data Protection Act 2018. We received your request on </w:t>
            </w:r>
            <w:r w:rsidRPr="007A31F6">
              <w:rPr>
                <w:rFonts w:cs="Calibri"/>
                <w:color w:val="002060"/>
              </w:rPr>
              <w:fldChar w:fldCharType="begin">
                <w:ffData>
                  <w:name w:val="Text2"/>
                  <w:enabled/>
                  <w:calcOnExit w:val="0"/>
                  <w:textInput/>
                </w:ffData>
              </w:fldChar>
            </w:r>
            <w:r w:rsidRPr="007A31F6">
              <w:rPr>
                <w:rFonts w:cs="Calibri"/>
                <w:color w:val="002060"/>
              </w:rPr>
              <w:instrText xml:space="preserve"> FORMTEXT </w:instrText>
            </w:r>
            <w:r w:rsidRPr="007A31F6">
              <w:rPr>
                <w:rFonts w:cs="Calibri"/>
                <w:color w:val="002060"/>
              </w:rPr>
            </w:r>
            <w:r w:rsidRPr="007A31F6">
              <w:rPr>
                <w:rFonts w:cs="Calibri"/>
                <w:color w:val="002060"/>
              </w:rPr>
              <w:fldChar w:fldCharType="separate"/>
            </w:r>
            <w:r w:rsidRPr="007A31F6">
              <w:rPr>
                <w:rFonts w:cs="Calibri"/>
                <w:noProof/>
                <w:color w:val="002060"/>
              </w:rPr>
              <w:t>Date</w:t>
            </w:r>
            <w:r w:rsidRPr="007A31F6">
              <w:rPr>
                <w:rFonts w:cs="Calibri"/>
                <w:color w:val="002060"/>
              </w:rPr>
              <w:fldChar w:fldCharType="end"/>
            </w:r>
            <w:r w:rsidRPr="007A31F6">
              <w:rPr>
                <w:rFonts w:cs="Calibri"/>
                <w:color w:val="002060"/>
              </w:rPr>
              <w:t xml:space="preserve"> </w:t>
            </w:r>
            <w:r w:rsidRPr="007A31F6">
              <w:rPr>
                <w:color w:val="002060"/>
              </w:rPr>
              <w:t xml:space="preserve">and we have up to one month from receipt of your request in which to respond, i.e., until </w:t>
            </w:r>
            <w:r w:rsidRPr="007A31F6">
              <w:rPr>
                <w:rFonts w:cs="Calibri"/>
                <w:color w:val="002060"/>
              </w:rPr>
              <w:fldChar w:fldCharType="begin">
                <w:ffData>
                  <w:name w:val="Text2"/>
                  <w:enabled/>
                  <w:calcOnExit w:val="0"/>
                  <w:textInput/>
                </w:ffData>
              </w:fldChar>
            </w:r>
            <w:r w:rsidRPr="007A31F6">
              <w:rPr>
                <w:rFonts w:cs="Calibri"/>
                <w:color w:val="002060"/>
              </w:rPr>
              <w:instrText xml:space="preserve"> FORMTEXT </w:instrText>
            </w:r>
            <w:r w:rsidRPr="007A31F6">
              <w:rPr>
                <w:rFonts w:cs="Calibri"/>
                <w:color w:val="002060"/>
              </w:rPr>
            </w:r>
            <w:r w:rsidRPr="007A31F6">
              <w:rPr>
                <w:rFonts w:cs="Calibri"/>
                <w:color w:val="002060"/>
              </w:rPr>
              <w:fldChar w:fldCharType="separate"/>
            </w:r>
            <w:r w:rsidRPr="007A31F6">
              <w:rPr>
                <w:rFonts w:cs="Calibri"/>
                <w:noProof/>
                <w:color w:val="002060"/>
              </w:rPr>
              <w:t>Date</w:t>
            </w:r>
            <w:r w:rsidRPr="007A31F6">
              <w:rPr>
                <w:rFonts w:cs="Calibri"/>
                <w:color w:val="002060"/>
              </w:rPr>
              <w:fldChar w:fldCharType="end"/>
            </w:r>
            <w:r w:rsidRPr="007A31F6">
              <w:rPr>
                <w:color w:val="002060"/>
              </w:rPr>
              <w:t>.</w:t>
            </w:r>
          </w:p>
          <w:p w14:paraId="35A0D806" w14:textId="77777777" w:rsidR="008E0F22" w:rsidRPr="007A31F6" w:rsidRDefault="008E0F22" w:rsidP="008E0F22">
            <w:pPr>
              <w:rPr>
                <w:color w:val="002060"/>
              </w:rPr>
            </w:pPr>
            <w:r w:rsidRPr="007A31F6">
              <w:rPr>
                <w:color w:val="002060"/>
              </w:rPr>
              <w:t>This time limit is calculated from the day we receive your request until the corresponding calendar date in the next month. If this is not possible because the following month is shorter and there is no corresponding calendar date, the date for response is the last day of the following month. If the corresponding date falls on a weekend or public holiday, we have until the next working day to respond.</w:t>
            </w:r>
          </w:p>
          <w:p w14:paraId="768C2210" w14:textId="77777777" w:rsidR="008E0F22" w:rsidRPr="007A31F6" w:rsidRDefault="008E0F22" w:rsidP="008E0F22">
            <w:pPr>
              <w:rPr>
                <w:color w:val="002060"/>
              </w:rPr>
            </w:pPr>
            <w:r w:rsidRPr="007A31F6">
              <w:rPr>
                <w:color w:val="002060"/>
              </w:rPr>
              <w:t xml:space="preserve">We refer to your request dated </w:t>
            </w:r>
            <w:r w:rsidRPr="007A31F6">
              <w:rPr>
                <w:rFonts w:cs="Calibri"/>
                <w:color w:val="002060"/>
              </w:rPr>
              <w:fldChar w:fldCharType="begin">
                <w:ffData>
                  <w:name w:val="Text2"/>
                  <w:enabled/>
                  <w:calcOnExit w:val="0"/>
                  <w:textInput/>
                </w:ffData>
              </w:fldChar>
            </w:r>
            <w:r w:rsidRPr="007A31F6">
              <w:rPr>
                <w:rFonts w:cs="Calibri"/>
                <w:color w:val="002060"/>
              </w:rPr>
              <w:instrText xml:space="preserve"> FORMTEXT </w:instrText>
            </w:r>
            <w:r w:rsidRPr="007A31F6">
              <w:rPr>
                <w:rFonts w:cs="Calibri"/>
                <w:color w:val="002060"/>
              </w:rPr>
            </w:r>
            <w:r w:rsidRPr="007A31F6">
              <w:rPr>
                <w:rFonts w:cs="Calibri"/>
                <w:color w:val="002060"/>
              </w:rPr>
              <w:fldChar w:fldCharType="separate"/>
            </w:r>
            <w:r w:rsidRPr="007A31F6">
              <w:rPr>
                <w:rFonts w:cs="Calibri"/>
                <w:noProof/>
                <w:color w:val="002060"/>
              </w:rPr>
              <w:t>Date</w:t>
            </w:r>
            <w:r w:rsidRPr="007A31F6">
              <w:rPr>
                <w:rFonts w:cs="Calibri"/>
                <w:color w:val="002060"/>
              </w:rPr>
              <w:fldChar w:fldCharType="end"/>
            </w:r>
            <w:r w:rsidRPr="007A31F6">
              <w:rPr>
                <w:color w:val="002060"/>
              </w:rPr>
              <w:t xml:space="preserve"> in which you requested the following information: </w:t>
            </w:r>
          </w:p>
          <w:p w14:paraId="7903AF61" w14:textId="77777777" w:rsidR="008E0F22" w:rsidRPr="007A31F6" w:rsidRDefault="008E0F22" w:rsidP="008E0F22">
            <w:pPr>
              <w:pStyle w:val="ListParagraph"/>
              <w:numPr>
                <w:ilvl w:val="0"/>
                <w:numId w:val="2"/>
              </w:numPr>
              <w:rPr>
                <w:color w:val="002060"/>
              </w:rPr>
            </w:pPr>
            <w:r w:rsidRPr="007A31F6">
              <w:rPr>
                <w:color w:val="002060"/>
              </w:rPr>
              <w:fldChar w:fldCharType="begin">
                <w:ffData>
                  <w:name w:val="Text26"/>
                  <w:enabled/>
                  <w:calcOnExit w:val="0"/>
                  <w:textInput>
                    <w:default w:val="insert document requested"/>
                  </w:textInput>
                </w:ffData>
              </w:fldChar>
            </w:r>
            <w:bookmarkStart w:id="1" w:name="Text26"/>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document requested</w:t>
            </w:r>
            <w:r w:rsidRPr="007A31F6">
              <w:rPr>
                <w:color w:val="002060"/>
              </w:rPr>
              <w:fldChar w:fldCharType="end"/>
            </w:r>
            <w:bookmarkEnd w:id="1"/>
          </w:p>
          <w:p w14:paraId="1D6C07EA" w14:textId="77777777" w:rsidR="008E0F22" w:rsidRPr="007A31F6" w:rsidRDefault="008E0F22" w:rsidP="008E0F22">
            <w:pPr>
              <w:pStyle w:val="ListParagraph"/>
              <w:numPr>
                <w:ilvl w:val="0"/>
                <w:numId w:val="2"/>
              </w:numPr>
              <w:rPr>
                <w:color w:val="002060"/>
              </w:rPr>
            </w:pPr>
            <w:r w:rsidRPr="007A31F6">
              <w:rPr>
                <w:color w:val="002060"/>
              </w:rPr>
              <w:fldChar w:fldCharType="begin">
                <w:ffData>
                  <w:name w:val="Text26"/>
                  <w:enabled/>
                  <w:calcOnExit w:val="0"/>
                  <w:textInput>
                    <w:default w:val="insert document requested"/>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document requested</w:t>
            </w:r>
            <w:r w:rsidRPr="007A31F6">
              <w:rPr>
                <w:color w:val="002060"/>
              </w:rPr>
              <w:fldChar w:fldCharType="end"/>
            </w:r>
          </w:p>
          <w:p w14:paraId="5478503B" w14:textId="77777777" w:rsidR="008E0F22" w:rsidRPr="007A31F6" w:rsidRDefault="008E0F22" w:rsidP="008E0F22">
            <w:pPr>
              <w:pStyle w:val="ListParagraph"/>
              <w:numPr>
                <w:ilvl w:val="0"/>
                <w:numId w:val="2"/>
              </w:numPr>
              <w:rPr>
                <w:color w:val="002060"/>
              </w:rPr>
            </w:pPr>
            <w:r w:rsidRPr="007A31F6">
              <w:rPr>
                <w:color w:val="002060"/>
              </w:rPr>
              <w:fldChar w:fldCharType="begin">
                <w:ffData>
                  <w:name w:val="Text26"/>
                  <w:enabled/>
                  <w:calcOnExit w:val="0"/>
                  <w:textInput>
                    <w:default w:val="insert document requested"/>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document requested</w:t>
            </w:r>
            <w:r w:rsidRPr="007A31F6">
              <w:rPr>
                <w:color w:val="002060"/>
              </w:rPr>
              <w:fldChar w:fldCharType="end"/>
            </w:r>
          </w:p>
          <w:p w14:paraId="26AAD86D" w14:textId="77777777" w:rsidR="008E0F22" w:rsidRPr="007A31F6" w:rsidRDefault="008E0F22" w:rsidP="008E0F22">
            <w:pPr>
              <w:pStyle w:val="ListParagraph"/>
              <w:numPr>
                <w:ilvl w:val="0"/>
                <w:numId w:val="2"/>
              </w:numPr>
              <w:rPr>
                <w:color w:val="002060"/>
              </w:rPr>
            </w:pPr>
            <w:r w:rsidRPr="007A31F6">
              <w:rPr>
                <w:color w:val="002060"/>
              </w:rPr>
              <w:fldChar w:fldCharType="begin">
                <w:ffData>
                  <w:name w:val="Text26"/>
                  <w:enabled/>
                  <w:calcOnExit w:val="0"/>
                  <w:textInput>
                    <w:default w:val="insert document requested"/>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document requested</w:t>
            </w:r>
            <w:r w:rsidRPr="007A31F6">
              <w:rPr>
                <w:color w:val="002060"/>
              </w:rPr>
              <w:fldChar w:fldCharType="end"/>
            </w:r>
          </w:p>
          <w:p w14:paraId="033DA425" w14:textId="77777777" w:rsidR="008E0F22" w:rsidRPr="007A31F6" w:rsidRDefault="008E0F22" w:rsidP="008E0F22">
            <w:pPr>
              <w:pStyle w:val="ListParagraph"/>
              <w:numPr>
                <w:ilvl w:val="0"/>
                <w:numId w:val="2"/>
              </w:numPr>
              <w:rPr>
                <w:color w:val="002060"/>
              </w:rPr>
            </w:pPr>
            <w:r w:rsidRPr="007A31F6">
              <w:rPr>
                <w:color w:val="002060"/>
              </w:rPr>
              <w:lastRenderedPageBreak/>
              <w:fldChar w:fldCharType="begin">
                <w:ffData>
                  <w:name w:val="Text26"/>
                  <w:enabled/>
                  <w:calcOnExit w:val="0"/>
                  <w:textInput>
                    <w:default w:val="insert document requested"/>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document requested</w:t>
            </w:r>
            <w:r w:rsidRPr="007A31F6">
              <w:rPr>
                <w:color w:val="002060"/>
              </w:rPr>
              <w:fldChar w:fldCharType="end"/>
            </w:r>
          </w:p>
          <w:p w14:paraId="6ECECB0C" w14:textId="77777777" w:rsidR="008E0F22" w:rsidRPr="007A31F6" w:rsidRDefault="008E0F22" w:rsidP="008E0F22">
            <w:pPr>
              <w:rPr>
                <w:color w:val="002060"/>
              </w:rPr>
            </w:pPr>
          </w:p>
          <w:p w14:paraId="0E5080A1" w14:textId="77777777" w:rsidR="008E0F22" w:rsidRPr="007A31F6" w:rsidRDefault="008E0F22" w:rsidP="008E0F22">
            <w:pPr>
              <w:rPr>
                <w:color w:val="002060"/>
              </w:rPr>
            </w:pPr>
            <w:r w:rsidRPr="007A31F6">
              <w:rPr>
                <w:color w:val="002060"/>
              </w:rPr>
              <w:t>We will undertake a search of our systems and believe that we will identify a substantial amount of correspondence and documents that, whilst it may not fall within the scope of your request, will take some time to collate, review and put through the redaction process (if necessary) before we can release to you, as we are required to ensure that the data supplied only relates to you and not any third parties as you are only entitled to receive your own information that relates directly to you.</w:t>
            </w:r>
          </w:p>
          <w:p w14:paraId="1B366186" w14:textId="77777777" w:rsidR="004A6746" w:rsidRDefault="004A6746" w:rsidP="008E0F22">
            <w:pPr>
              <w:rPr>
                <w:color w:val="002060"/>
              </w:rPr>
            </w:pPr>
          </w:p>
          <w:p w14:paraId="65B24F08" w14:textId="7D575A76" w:rsidR="008E0F22" w:rsidRPr="007A31F6" w:rsidRDefault="008E0F22" w:rsidP="008E0F22">
            <w:pPr>
              <w:rPr>
                <w:color w:val="002060"/>
              </w:rPr>
            </w:pPr>
            <w:r w:rsidRPr="007A31F6">
              <w:rPr>
                <w:color w:val="002060"/>
              </w:rPr>
              <w:t>In the meantime, the GDPR requires us to provide you with further information in relation to the personal data within the scope of your request. Please see the Privacy Notice attached to this letter which sets out:</w:t>
            </w:r>
          </w:p>
          <w:p w14:paraId="048EE0DE"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 xml:space="preserve">Categories of personal data </w:t>
            </w:r>
          </w:p>
          <w:p w14:paraId="78555AE5"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 xml:space="preserve">Source of the personal data </w:t>
            </w:r>
          </w:p>
          <w:p w14:paraId="7D8CF082"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 xml:space="preserve">Purpose(s) for processing in respect of each category </w:t>
            </w:r>
          </w:p>
          <w:p w14:paraId="22F3AC08"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 xml:space="preserve">Legal basis for processing in respect of each category </w:t>
            </w:r>
          </w:p>
          <w:p w14:paraId="791B6BAC"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 xml:space="preserve">Retention period (or basis for calculating such period) in respect of each category </w:t>
            </w:r>
          </w:p>
          <w:p w14:paraId="2BFE8B3D" w14:textId="77777777" w:rsidR="008E0F22" w:rsidRPr="007A31F6" w:rsidRDefault="008E0F22" w:rsidP="008E0F22">
            <w:pPr>
              <w:pStyle w:val="ListParagraph"/>
              <w:numPr>
                <w:ilvl w:val="0"/>
                <w:numId w:val="4"/>
              </w:numPr>
              <w:rPr>
                <w:color w:val="002060"/>
                <w:highlight w:val="green"/>
              </w:rPr>
            </w:pPr>
            <w:r w:rsidRPr="007A31F6">
              <w:rPr>
                <w:color w:val="002060"/>
                <w:highlight w:val="green"/>
              </w:rPr>
              <w:t>Categories of recipients in respect of each category</w:t>
            </w:r>
          </w:p>
          <w:p w14:paraId="5F307069" w14:textId="77777777" w:rsidR="008E0F22" w:rsidRPr="007A31F6" w:rsidRDefault="008E0F22" w:rsidP="008E0F22">
            <w:pPr>
              <w:rPr>
                <w:color w:val="002060"/>
              </w:rPr>
            </w:pPr>
          </w:p>
          <w:p w14:paraId="60555066" w14:textId="77777777" w:rsidR="008E0F22" w:rsidRPr="007A31F6" w:rsidRDefault="008E0F22" w:rsidP="008E0F22">
            <w:pPr>
              <w:rPr>
                <w:color w:val="002060"/>
              </w:rPr>
            </w:pPr>
            <w:r w:rsidRPr="007A31F6">
              <w:rPr>
                <w:color w:val="002060"/>
              </w:rPr>
              <w:t>As a data subject, you have a number of additional rights in relation to your personal data. Subject to certain conditions, and in certain circumstances, you also have the right to:</w:t>
            </w:r>
          </w:p>
          <w:p w14:paraId="43FA343E" w14:textId="77777777" w:rsidR="008E0F22" w:rsidRPr="007A31F6" w:rsidRDefault="008E0F22" w:rsidP="008E0F22">
            <w:pPr>
              <w:pStyle w:val="ListParagraph"/>
              <w:numPr>
                <w:ilvl w:val="0"/>
                <w:numId w:val="1"/>
              </w:numPr>
              <w:rPr>
                <w:color w:val="002060"/>
              </w:rPr>
            </w:pPr>
            <w:r w:rsidRPr="007A31F6">
              <w:rPr>
                <w:color w:val="002060"/>
              </w:rPr>
              <w:t>request rectification of your personal data – this enables you to have any inaccurate or incomplete personal data we hold about you corrected</w:t>
            </w:r>
          </w:p>
          <w:p w14:paraId="70B30A88" w14:textId="77777777" w:rsidR="008E0F22" w:rsidRPr="007A31F6" w:rsidRDefault="008E0F22" w:rsidP="008E0F22">
            <w:pPr>
              <w:pStyle w:val="ListParagraph"/>
              <w:numPr>
                <w:ilvl w:val="0"/>
                <w:numId w:val="1"/>
              </w:numPr>
              <w:rPr>
                <w:color w:val="002060"/>
              </w:rPr>
            </w:pPr>
            <w:r w:rsidRPr="007A31F6">
              <w:rPr>
                <w:color w:val="002060"/>
              </w:rPr>
              <w:t>request the erasure of your personal data – this enables you to ask us to delete or remove your personal data where there’s no compelling reason for their continued processing, e.g., it’s no longer necessary in relation to the purpose for which they were originally collected</w:t>
            </w:r>
          </w:p>
          <w:p w14:paraId="1FA805B5" w14:textId="77777777" w:rsidR="008E0F22" w:rsidRPr="007A31F6" w:rsidRDefault="008E0F22" w:rsidP="008E0F22">
            <w:pPr>
              <w:pStyle w:val="ListParagraph"/>
              <w:numPr>
                <w:ilvl w:val="0"/>
                <w:numId w:val="1"/>
              </w:numPr>
              <w:rPr>
                <w:color w:val="002060"/>
              </w:rPr>
            </w:pPr>
            <w:r w:rsidRPr="007A31F6">
              <w:rPr>
                <w:color w:val="002060"/>
              </w:rPr>
              <w:t xml:space="preserve">restrict the processing of your personal data – this enables you to ask us to suspend the processing of your personal data, e.g., if you contest their accuracy and so want us to verify their accuracy </w:t>
            </w:r>
          </w:p>
          <w:p w14:paraId="0BEFC5CD" w14:textId="77777777" w:rsidR="008E0F22" w:rsidRPr="007A31F6" w:rsidRDefault="008E0F22" w:rsidP="008E0F22">
            <w:pPr>
              <w:pStyle w:val="ListParagraph"/>
              <w:numPr>
                <w:ilvl w:val="0"/>
                <w:numId w:val="1"/>
              </w:numPr>
              <w:rPr>
                <w:color w:val="002060"/>
              </w:rPr>
            </w:pPr>
            <w:r w:rsidRPr="007A31F6">
              <w:rPr>
                <w:color w:val="002060"/>
              </w:rPr>
              <w:t>object to the processing of your personal data – this enables you to ask us to stop processing your personal data where we are relying on the legitimate interests of the business as our legal basis for processing and there is something relating to your particular situation which makes you decide to object to processing on this ground.</w:t>
            </w:r>
          </w:p>
          <w:p w14:paraId="0884032C" w14:textId="77777777" w:rsidR="008E0F22" w:rsidRPr="007A31F6" w:rsidRDefault="008E0F22" w:rsidP="008E0F22">
            <w:pPr>
              <w:pStyle w:val="ListParagraph"/>
              <w:rPr>
                <w:color w:val="002060"/>
              </w:rPr>
            </w:pPr>
          </w:p>
          <w:p w14:paraId="4B7A5D37" w14:textId="77777777" w:rsidR="008E0F22" w:rsidRPr="007A31F6" w:rsidRDefault="008E0F22" w:rsidP="008E0F22">
            <w:pPr>
              <w:rPr>
                <w:color w:val="002060"/>
              </w:rPr>
            </w:pPr>
            <w:r w:rsidRPr="007A31F6">
              <w:rPr>
                <w:color w:val="002060"/>
              </w:rPr>
              <w:lastRenderedPageBreak/>
              <w:t xml:space="preserve">If you wish to exercise any of these rights, please contact our Data Protection Officer </w:t>
            </w:r>
            <w:r w:rsidRPr="007A31F6">
              <w:rPr>
                <w:color w:val="002060"/>
              </w:rPr>
              <w:fldChar w:fldCharType="begin">
                <w:ffData>
                  <w:name w:val="Text25"/>
                  <w:enabled/>
                  <w:calcOnExit w:val="0"/>
                  <w:textInput>
                    <w:default w:val="(insert their name and contact details, including email address, telephone number and postal address) "/>
                  </w:textInput>
                </w:ffData>
              </w:fldChar>
            </w:r>
            <w:bookmarkStart w:id="2" w:name="Text25"/>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 xml:space="preserve">(insert their name and contact details, including email address, telephone number and postal address) </w:t>
            </w:r>
            <w:r w:rsidRPr="007A31F6">
              <w:rPr>
                <w:color w:val="002060"/>
              </w:rPr>
              <w:fldChar w:fldCharType="end"/>
            </w:r>
            <w:bookmarkEnd w:id="2"/>
            <w:r w:rsidRPr="007A31F6">
              <w:rPr>
                <w:color w:val="002060"/>
                <w:highlight w:val="green"/>
              </w:rPr>
              <w:t xml:space="preserve">or complete the electronic form on the </w:t>
            </w:r>
            <w:proofErr w:type="spellStart"/>
            <w:r w:rsidRPr="007A31F6">
              <w:rPr>
                <w:color w:val="002060"/>
                <w:highlight w:val="green"/>
              </w:rPr>
              <w:t>Organisation’s</w:t>
            </w:r>
            <w:proofErr w:type="spellEnd"/>
            <w:r w:rsidRPr="007A31F6">
              <w:rPr>
                <w:color w:val="002060"/>
                <w:highlight w:val="green"/>
              </w:rPr>
              <w:t xml:space="preserve"> website.</w:t>
            </w:r>
            <w:r w:rsidRPr="007A31F6">
              <w:rPr>
                <w:color w:val="002060"/>
              </w:rPr>
              <w:t xml:space="preserve"> </w:t>
            </w:r>
          </w:p>
          <w:p w14:paraId="3056E398" w14:textId="77777777" w:rsidR="008E0F22" w:rsidRPr="007A31F6" w:rsidRDefault="008E0F22" w:rsidP="008E0F22">
            <w:pPr>
              <w:rPr>
                <w:b w:val="0"/>
                <w:color w:val="002060"/>
              </w:rPr>
            </w:pPr>
            <w:r w:rsidRPr="007A31F6">
              <w:rPr>
                <w:color w:val="002060"/>
              </w:rPr>
              <w:t xml:space="preserve">Further information regarding your rights can be found at </w:t>
            </w:r>
            <w:hyperlink r:id="rId20" w:history="1">
              <w:r w:rsidRPr="007A31F6">
                <w:rPr>
                  <w:rStyle w:val="Hyperlink"/>
                  <w:b w:val="0"/>
                  <w:color w:val="002060"/>
                </w:rPr>
                <w:t>www.ico.org.uk/your-data-matters/</w:t>
              </w:r>
            </w:hyperlink>
            <w:r w:rsidRPr="007A31F6">
              <w:rPr>
                <w:color w:val="002060"/>
              </w:rPr>
              <w:t xml:space="preserve"> </w:t>
            </w:r>
          </w:p>
          <w:p w14:paraId="1066052E" w14:textId="77777777" w:rsidR="008E0F22" w:rsidRPr="007A31F6" w:rsidRDefault="008E0F22" w:rsidP="008E0F22">
            <w:pPr>
              <w:rPr>
                <w:color w:val="002060"/>
              </w:rPr>
            </w:pPr>
          </w:p>
          <w:p w14:paraId="34E169B6" w14:textId="77777777" w:rsidR="008E0F22" w:rsidRPr="007A31F6" w:rsidRDefault="008E0F22" w:rsidP="008E0F22">
            <w:pPr>
              <w:rPr>
                <w:color w:val="002060"/>
              </w:rPr>
            </w:pPr>
            <w:r w:rsidRPr="007A31F6">
              <w:rPr>
                <w:color w:val="002060"/>
              </w:rPr>
              <w:t>Yours Sincerely</w:t>
            </w:r>
          </w:p>
          <w:p w14:paraId="46A14734" w14:textId="77777777" w:rsidR="008E0F22" w:rsidRPr="007A31F6" w:rsidRDefault="008E0F22" w:rsidP="008E0F22">
            <w:pPr>
              <w:rPr>
                <w:color w:val="002060"/>
              </w:rPr>
            </w:pPr>
          </w:p>
          <w:p w14:paraId="343578CC" w14:textId="77777777" w:rsidR="008E0F22" w:rsidRPr="007A31F6" w:rsidRDefault="008E0F22" w:rsidP="008E0F22">
            <w:pPr>
              <w:tabs>
                <w:tab w:val="left" w:pos="284"/>
              </w:tabs>
              <w:rPr>
                <w:b w:val="0"/>
                <w:noProof/>
                <w:color w:val="002060"/>
              </w:rPr>
            </w:pPr>
            <w:r w:rsidRPr="007A31F6">
              <w:rPr>
                <w:b w:val="0"/>
                <w:color w:val="002060"/>
              </w:rPr>
              <w:fldChar w:fldCharType="begin">
                <w:ffData>
                  <w:name w:val="Text10"/>
                  <w:enabled/>
                  <w:calcOnExit w:val="0"/>
                  <w:textInput/>
                </w:ffData>
              </w:fldChar>
            </w:r>
            <w:bookmarkStart w:id="3" w:name="Text10"/>
            <w:r w:rsidRPr="007A31F6">
              <w:rPr>
                <w:color w:val="002060"/>
              </w:rPr>
              <w:instrText xml:space="preserve"> FORMTEXT </w:instrText>
            </w:r>
            <w:r w:rsidRPr="007A31F6">
              <w:rPr>
                <w:b w:val="0"/>
                <w:color w:val="002060"/>
              </w:rPr>
            </w:r>
            <w:r w:rsidRPr="007A31F6">
              <w:rPr>
                <w:b w:val="0"/>
                <w:color w:val="002060"/>
              </w:rPr>
              <w:fldChar w:fldCharType="separate"/>
            </w:r>
            <w:r w:rsidRPr="007A31F6">
              <w:rPr>
                <w:noProof/>
                <w:color w:val="002060"/>
              </w:rPr>
              <w:t>Name</w:t>
            </w:r>
          </w:p>
          <w:p w14:paraId="0267FAF6" w14:textId="77777777" w:rsidR="008E0F22" w:rsidRPr="007A31F6" w:rsidRDefault="008E0F22" w:rsidP="008E0F22">
            <w:pPr>
              <w:tabs>
                <w:tab w:val="left" w:pos="284"/>
              </w:tabs>
              <w:rPr>
                <w:b w:val="0"/>
                <w:color w:val="002060"/>
              </w:rPr>
            </w:pPr>
            <w:r w:rsidRPr="007A31F6">
              <w:rPr>
                <w:noProof/>
                <w:color w:val="002060"/>
              </w:rPr>
              <w:t>Job Title</w:t>
            </w:r>
            <w:r w:rsidRPr="007A31F6">
              <w:rPr>
                <w:b w:val="0"/>
                <w:color w:val="002060"/>
              </w:rPr>
              <w:fldChar w:fldCharType="end"/>
            </w:r>
            <w:bookmarkEnd w:id="3"/>
          </w:p>
          <w:p w14:paraId="6A136277" w14:textId="77777777" w:rsidR="008E0F22" w:rsidRPr="007A31F6" w:rsidRDefault="008E0F22" w:rsidP="008E0F22">
            <w:pPr>
              <w:tabs>
                <w:tab w:val="left" w:pos="284"/>
              </w:tabs>
              <w:rPr>
                <w:color w:val="002060"/>
              </w:rPr>
            </w:pPr>
            <w:r w:rsidRPr="007A31F6">
              <w:rPr>
                <w:color w:val="002060"/>
              </w:rPr>
              <w:sym w:font="Wingdings" w:char="F028"/>
            </w:r>
            <w:r w:rsidRPr="007A31F6">
              <w:rPr>
                <w:color w:val="002060"/>
              </w:rPr>
              <w:t xml:space="preserve"> CONTACT NUMBER</w:t>
            </w:r>
          </w:p>
          <w:p w14:paraId="04B56ACB" w14:textId="77777777" w:rsidR="008E0F22" w:rsidRPr="007A31F6" w:rsidRDefault="008E0F22" w:rsidP="008E0F22">
            <w:pPr>
              <w:tabs>
                <w:tab w:val="left" w:pos="284"/>
              </w:tabs>
              <w:rPr>
                <w:color w:val="002060"/>
              </w:rPr>
            </w:pPr>
            <w:r w:rsidRPr="007A31F6">
              <w:rPr>
                <w:color w:val="002060"/>
              </w:rPr>
              <w:sym w:font="Wingdings" w:char="F038"/>
            </w:r>
            <w:r w:rsidRPr="007A31F6">
              <w:rPr>
                <w:color w:val="002060"/>
              </w:rPr>
              <w:tab/>
              <w:t>EMAIL ADDRESS</w:t>
            </w:r>
          </w:p>
          <w:p w14:paraId="3ECEA605" w14:textId="77777777" w:rsidR="008E0F22" w:rsidRPr="007A31F6" w:rsidRDefault="008E0F22" w:rsidP="008E0F22">
            <w:pPr>
              <w:rPr>
                <w:color w:val="002060"/>
              </w:rPr>
            </w:pPr>
          </w:p>
          <w:p w14:paraId="26F011B8" w14:textId="2FE5FD9D" w:rsidR="00D077E9" w:rsidRPr="007A31F6" w:rsidRDefault="00D077E9" w:rsidP="00D077E9">
            <w:pPr>
              <w:rPr>
                <w:color w:val="002060"/>
              </w:rPr>
            </w:pPr>
          </w:p>
        </w:tc>
      </w:tr>
    </w:tbl>
    <w:p w14:paraId="21C5AE46" w14:textId="77777777" w:rsidR="008E0F22" w:rsidRPr="007A31F6" w:rsidRDefault="008E0F22">
      <w:pPr>
        <w:rPr>
          <w:color w:val="002060"/>
        </w:rPr>
      </w:pPr>
      <w:r w:rsidRPr="007A31F6">
        <w:rPr>
          <w:color w:val="002060"/>
        </w:rPr>
        <w:lastRenderedPageBreak/>
        <w:br w:type="page"/>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7A31F6" w:rsidRPr="007A31F6" w14:paraId="79A5623D" w14:textId="77777777" w:rsidTr="008E0F22">
        <w:trPr>
          <w:trHeight w:val="7636"/>
        </w:trPr>
        <w:tc>
          <w:tcPr>
            <w:tcW w:w="9936" w:type="dxa"/>
            <w:tcBorders>
              <w:top w:val="nil"/>
              <w:left w:val="nil"/>
              <w:bottom w:val="nil"/>
              <w:right w:val="nil"/>
            </w:tcBorders>
          </w:tcPr>
          <w:p w14:paraId="1BC75132" w14:textId="448AF429" w:rsidR="008E0F22" w:rsidRPr="007A31F6" w:rsidRDefault="008E0F22" w:rsidP="008E0F22">
            <w:pPr>
              <w:spacing w:line="259" w:lineRule="auto"/>
              <w:rPr>
                <w:color w:val="002060"/>
              </w:rPr>
            </w:pPr>
            <w:r w:rsidRPr="007A31F6">
              <w:rPr>
                <w:noProof/>
                <w:color w:val="002060"/>
              </w:rPr>
              <w:lastRenderedPageBreak/>
              <mc:AlternateContent>
                <mc:Choice Requires="wps">
                  <w:drawing>
                    <wp:anchor distT="0" distB="0" distL="114300" distR="114300" simplePos="0" relativeHeight="251667456" behindDoc="0" locked="0" layoutInCell="1" allowOverlap="1" wp14:anchorId="2D95224A" wp14:editId="6A878562">
                      <wp:simplePos x="0" y="0"/>
                      <wp:positionH relativeFrom="column">
                        <wp:posOffset>69508</wp:posOffset>
                      </wp:positionH>
                      <wp:positionV relativeFrom="paragraph">
                        <wp:posOffset>-219466</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C777BC" w14:textId="0A8EBA3C" w:rsidR="008E0F22" w:rsidRPr="00940B35" w:rsidRDefault="0049648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w:t>
                                  </w:r>
                                  <w:r w:rsidR="008E0F22">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SAR RESPONSE TEMPLATE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5224A" id="Text Box 15" o:spid="_x0000_s1030" type="#_x0000_t202" style="position:absolute;margin-left:5.45pt;margin-top:-17.3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K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" filled="f" stroked="f">
                      <v:textbox style="mso-fit-shape-to-text:t">
                        <w:txbxContent>
                          <w:p w14:paraId="59C777BC" w14:textId="0A8EBA3C" w:rsidR="008E0F22" w:rsidRPr="00940B35" w:rsidRDefault="00496482" w:rsidP="008E0F22">
                            <w:pPr>
                              <w:jc w:val="cente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PATIENT-</w:t>
                            </w:r>
                            <w:r w:rsidR="008E0F22">
                              <w:rPr>
                                <w:color w:val="0F0D29"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SAR RESPONSE TEMPLATE </w:t>
                            </w:r>
                          </w:p>
                        </w:txbxContent>
                      </v:textbox>
                    </v:shape>
                  </w:pict>
                </mc:Fallback>
              </mc:AlternateContent>
            </w:r>
          </w:p>
          <w:p w14:paraId="4882B485" w14:textId="77777777" w:rsidR="008E0F22" w:rsidRPr="007A31F6" w:rsidRDefault="008E0F22" w:rsidP="008E0F22">
            <w:pPr>
              <w:spacing w:after="160" w:line="259" w:lineRule="auto"/>
              <w:jc w:val="right"/>
              <w:rPr>
                <w:color w:val="002060"/>
              </w:rPr>
            </w:pPr>
          </w:p>
          <w:p w14:paraId="5954257C" w14:textId="09494514" w:rsidR="008E0F22" w:rsidRPr="007A31F6" w:rsidRDefault="008E0F22" w:rsidP="008E0F22">
            <w:pPr>
              <w:spacing w:line="259" w:lineRule="auto"/>
              <w:jc w:val="right"/>
              <w:rPr>
                <w:color w:val="002060"/>
              </w:rPr>
            </w:pPr>
            <w:r w:rsidRPr="007A31F6">
              <w:rPr>
                <w:color w:val="002060"/>
              </w:rPr>
              <w:fldChar w:fldCharType="begin"/>
            </w:r>
            <w:r w:rsidRPr="007A31F6">
              <w:rPr>
                <w:color w:val="002060"/>
              </w:rPr>
              <w:instrText xml:space="preserve"> DATE  \@ "d MMMM yyyy"  \* MERGEFORMAT </w:instrText>
            </w:r>
            <w:r w:rsidRPr="007A31F6">
              <w:rPr>
                <w:color w:val="002060"/>
              </w:rPr>
              <w:fldChar w:fldCharType="separate"/>
            </w:r>
            <w:r w:rsidR="004A6746">
              <w:rPr>
                <w:noProof/>
                <w:color w:val="002060"/>
              </w:rPr>
              <w:t>19 March 2021</w:t>
            </w:r>
            <w:r w:rsidRPr="007A31F6">
              <w:rPr>
                <w:color w:val="002060"/>
              </w:rPr>
              <w:fldChar w:fldCharType="end"/>
            </w:r>
          </w:p>
          <w:p w14:paraId="0C2EF7B7" w14:textId="77777777" w:rsidR="008E0F22" w:rsidRPr="007A31F6" w:rsidRDefault="008E0F22" w:rsidP="008E0F22">
            <w:pPr>
              <w:spacing w:line="259" w:lineRule="auto"/>
              <w:jc w:val="right"/>
              <w:rPr>
                <w:color w:val="002060"/>
              </w:rPr>
            </w:pPr>
            <w:r w:rsidRPr="007A31F6">
              <w:rPr>
                <w:color w:val="002060"/>
              </w:rPr>
              <w:t>Our ref: -XXX-XX-XXX</w:t>
            </w:r>
          </w:p>
          <w:p w14:paraId="00E1F004" w14:textId="77777777" w:rsidR="008E0F22" w:rsidRPr="007A31F6" w:rsidRDefault="008E0F22" w:rsidP="008E0F22">
            <w:pPr>
              <w:spacing w:line="259" w:lineRule="auto"/>
              <w:rPr>
                <w:b w:val="0"/>
                <w:color w:val="002060"/>
              </w:rPr>
            </w:pPr>
          </w:p>
          <w:p w14:paraId="76C17655" w14:textId="77777777" w:rsidR="008E0F22" w:rsidRPr="007A31F6" w:rsidRDefault="008E0F22" w:rsidP="008E0F22">
            <w:pPr>
              <w:spacing w:line="259" w:lineRule="auto"/>
              <w:rPr>
                <w:b w:val="0"/>
                <w:color w:val="002060"/>
              </w:rPr>
            </w:pPr>
          </w:p>
          <w:p w14:paraId="76E59383" w14:textId="77777777" w:rsidR="008E0F22" w:rsidRPr="007A31F6" w:rsidRDefault="008E0F22" w:rsidP="008E0F22">
            <w:pPr>
              <w:spacing w:line="259" w:lineRule="auto"/>
              <w:rPr>
                <w:b w:val="0"/>
                <w:color w:val="002060"/>
              </w:rPr>
            </w:pPr>
            <w:r w:rsidRPr="007A31F6">
              <w:rPr>
                <w:color w:val="002060"/>
              </w:rPr>
              <w:t>Private &amp; Confidential</w:t>
            </w:r>
          </w:p>
          <w:p w14:paraId="6058FEE6" w14:textId="77777777" w:rsidR="008E0F22" w:rsidRPr="007A31F6" w:rsidRDefault="008E0F22" w:rsidP="008E0F22">
            <w:pPr>
              <w:spacing w:line="259" w:lineRule="auto"/>
              <w:rPr>
                <w:color w:val="002060"/>
              </w:rPr>
            </w:pPr>
            <w:r w:rsidRPr="007A31F6">
              <w:rPr>
                <w:color w:val="002060"/>
              </w:rPr>
              <w:fldChar w:fldCharType="begin">
                <w:ffData>
                  <w:name w:val="Text1"/>
                  <w:enabled/>
                  <w:calcOnExit w:val="0"/>
                  <w:textInput>
                    <w:default w:val="Recipient Name"/>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Recipient Name</w:t>
            </w:r>
            <w:r w:rsidRPr="007A31F6">
              <w:rPr>
                <w:color w:val="002060"/>
              </w:rPr>
              <w:fldChar w:fldCharType="end"/>
            </w:r>
          </w:p>
          <w:p w14:paraId="5137B690" w14:textId="77777777" w:rsidR="008E0F22" w:rsidRPr="007A31F6" w:rsidRDefault="008E0F22" w:rsidP="008E0F22">
            <w:pPr>
              <w:spacing w:line="259" w:lineRule="auto"/>
              <w:rPr>
                <w:color w:val="002060"/>
              </w:rPr>
            </w:pPr>
            <w:r w:rsidRPr="007A31F6">
              <w:rPr>
                <w:color w:val="002060"/>
              </w:rPr>
              <w:fldChar w:fldCharType="begin">
                <w:ffData>
                  <w:name w:val=""/>
                  <w:enabled/>
                  <w:calcOnExit w:val="0"/>
                  <w:textInput>
                    <w:default w:val="Recipient Organisation"/>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Recipient Organisation</w:t>
            </w:r>
            <w:r w:rsidRPr="007A31F6">
              <w:rPr>
                <w:color w:val="002060"/>
              </w:rPr>
              <w:fldChar w:fldCharType="end"/>
            </w:r>
          </w:p>
          <w:p w14:paraId="61639990" w14:textId="77777777" w:rsidR="008E0F22" w:rsidRPr="007A31F6" w:rsidRDefault="008E0F22" w:rsidP="008E0F22">
            <w:pPr>
              <w:spacing w:line="259" w:lineRule="auto"/>
              <w:rPr>
                <w:color w:val="002060"/>
              </w:rPr>
            </w:pPr>
            <w:r w:rsidRPr="007A31F6">
              <w:rPr>
                <w:color w:val="002060"/>
              </w:rPr>
              <w:fldChar w:fldCharType="begin">
                <w:ffData>
                  <w:name w:val=""/>
                  <w:enabled/>
                  <w:calcOnExit w:val="0"/>
                  <w:textInput>
                    <w:default w:val="Address Line 1"/>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1</w:t>
            </w:r>
            <w:r w:rsidRPr="007A31F6">
              <w:rPr>
                <w:color w:val="002060"/>
              </w:rPr>
              <w:fldChar w:fldCharType="end"/>
            </w:r>
          </w:p>
          <w:p w14:paraId="45070EB1" w14:textId="77777777" w:rsidR="008E0F22" w:rsidRPr="007A31F6" w:rsidRDefault="008E0F22" w:rsidP="008E0F22">
            <w:pPr>
              <w:spacing w:line="259" w:lineRule="auto"/>
              <w:rPr>
                <w:color w:val="002060"/>
              </w:rPr>
            </w:pPr>
            <w:r w:rsidRPr="007A31F6">
              <w:rPr>
                <w:color w:val="002060"/>
              </w:rPr>
              <w:fldChar w:fldCharType="begin">
                <w:ffData>
                  <w:name w:val=""/>
                  <w:enabled/>
                  <w:calcOnExit w:val="0"/>
                  <w:textInput>
                    <w:default w:val="Address Line 2"/>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2</w:t>
            </w:r>
            <w:r w:rsidRPr="007A31F6">
              <w:rPr>
                <w:color w:val="002060"/>
              </w:rPr>
              <w:fldChar w:fldCharType="end"/>
            </w:r>
          </w:p>
          <w:p w14:paraId="3ACB6CED" w14:textId="77777777" w:rsidR="008E0F22" w:rsidRPr="007A31F6" w:rsidRDefault="008E0F22" w:rsidP="008E0F22">
            <w:pPr>
              <w:spacing w:line="259" w:lineRule="auto"/>
              <w:rPr>
                <w:color w:val="002060"/>
              </w:rPr>
            </w:pPr>
            <w:r w:rsidRPr="007A31F6">
              <w:rPr>
                <w:color w:val="002060"/>
              </w:rPr>
              <w:fldChar w:fldCharType="begin">
                <w:ffData>
                  <w:name w:val=""/>
                  <w:enabled/>
                  <w:calcOnExit w:val="0"/>
                  <w:textInput>
                    <w:default w:val="Address Line 3"/>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3</w:t>
            </w:r>
            <w:r w:rsidRPr="007A31F6">
              <w:rPr>
                <w:color w:val="002060"/>
              </w:rPr>
              <w:fldChar w:fldCharType="end"/>
            </w:r>
          </w:p>
          <w:p w14:paraId="291E84A9" w14:textId="77777777" w:rsidR="008E0F22" w:rsidRPr="007A31F6" w:rsidRDefault="008E0F22" w:rsidP="008E0F22">
            <w:pPr>
              <w:spacing w:after="160" w:line="259" w:lineRule="auto"/>
              <w:rPr>
                <w:color w:val="002060"/>
              </w:rPr>
            </w:pPr>
            <w:r w:rsidRPr="007A31F6">
              <w:rPr>
                <w:color w:val="002060"/>
              </w:rPr>
              <w:fldChar w:fldCharType="begin">
                <w:ffData>
                  <w:name w:val=""/>
                  <w:enabled/>
                  <w:calcOnExit w:val="0"/>
                  <w:textInput>
                    <w:default w:val="Address Line 4"/>
                  </w:textInput>
                </w:ffData>
              </w:fldChar>
            </w:r>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Address Line 4</w:t>
            </w:r>
            <w:r w:rsidRPr="007A31F6">
              <w:rPr>
                <w:color w:val="002060"/>
              </w:rPr>
              <w:fldChar w:fldCharType="end"/>
            </w:r>
          </w:p>
          <w:p w14:paraId="12D40297" w14:textId="77777777" w:rsidR="008E0F22" w:rsidRPr="007A31F6" w:rsidRDefault="008E0F22" w:rsidP="008E0F22">
            <w:pPr>
              <w:spacing w:line="259" w:lineRule="auto"/>
              <w:rPr>
                <w:b w:val="0"/>
                <w:color w:val="002060"/>
              </w:rPr>
            </w:pPr>
          </w:p>
          <w:p w14:paraId="6A74215C" w14:textId="77777777" w:rsidR="008E0F22" w:rsidRPr="007A31F6" w:rsidRDefault="008E0F22" w:rsidP="008E0F22">
            <w:pPr>
              <w:spacing w:line="259" w:lineRule="auto"/>
              <w:rPr>
                <w:b w:val="0"/>
                <w:color w:val="002060"/>
              </w:rPr>
            </w:pPr>
            <w:r w:rsidRPr="007A31F6">
              <w:rPr>
                <w:color w:val="002060"/>
              </w:rPr>
              <w:t>RE: Subject Access Request</w:t>
            </w:r>
          </w:p>
          <w:p w14:paraId="0430C3B5" w14:textId="00A10920" w:rsidR="008E0F22" w:rsidRPr="007A31F6" w:rsidRDefault="008E0F22" w:rsidP="008E0F22">
            <w:pPr>
              <w:rPr>
                <w:color w:val="002060"/>
              </w:rPr>
            </w:pPr>
            <w:r w:rsidRPr="007A31F6">
              <w:rPr>
                <w:color w:val="002060"/>
              </w:rPr>
              <w:t xml:space="preserve">We refer to your personal data subject access request (SAR) made under UK Data Protection Law GDPR 2016 &amp; Data Protection Act 2018. We received your request on </w:t>
            </w:r>
            <w:r w:rsidRPr="007A31F6">
              <w:rPr>
                <w:rFonts w:cs="Calibri"/>
                <w:color w:val="002060"/>
              </w:rPr>
              <w:fldChar w:fldCharType="begin">
                <w:ffData>
                  <w:name w:val="Text2"/>
                  <w:enabled/>
                  <w:calcOnExit w:val="0"/>
                  <w:textInput/>
                </w:ffData>
              </w:fldChar>
            </w:r>
            <w:r w:rsidRPr="007A31F6">
              <w:rPr>
                <w:rFonts w:cs="Calibri"/>
                <w:color w:val="002060"/>
              </w:rPr>
              <w:instrText xml:space="preserve"> FORMTEXT </w:instrText>
            </w:r>
            <w:r w:rsidRPr="007A31F6">
              <w:rPr>
                <w:rFonts w:cs="Calibri"/>
                <w:color w:val="002060"/>
              </w:rPr>
            </w:r>
            <w:r w:rsidRPr="007A31F6">
              <w:rPr>
                <w:rFonts w:cs="Calibri"/>
                <w:color w:val="002060"/>
              </w:rPr>
              <w:fldChar w:fldCharType="separate"/>
            </w:r>
            <w:r w:rsidRPr="007A31F6">
              <w:rPr>
                <w:rFonts w:cs="Calibri"/>
                <w:noProof/>
                <w:color w:val="002060"/>
              </w:rPr>
              <w:t>Date</w:t>
            </w:r>
            <w:r w:rsidRPr="007A31F6">
              <w:rPr>
                <w:rFonts w:cs="Calibri"/>
                <w:color w:val="002060"/>
              </w:rPr>
              <w:fldChar w:fldCharType="end"/>
            </w:r>
            <w:r w:rsidRPr="007A31F6">
              <w:rPr>
                <w:rFonts w:cs="Calibri"/>
                <w:color w:val="002060"/>
              </w:rPr>
              <w:t xml:space="preserve"> </w:t>
            </w:r>
            <w:r w:rsidRPr="007A31F6">
              <w:rPr>
                <w:color w:val="002060"/>
              </w:rPr>
              <w:t xml:space="preserve">and we have up to one month from receipt of your request in which to respond, i.e., until </w:t>
            </w:r>
            <w:r w:rsidRPr="007A31F6">
              <w:rPr>
                <w:rFonts w:cs="Calibri"/>
                <w:color w:val="002060"/>
              </w:rPr>
              <w:fldChar w:fldCharType="begin">
                <w:ffData>
                  <w:name w:val="Text2"/>
                  <w:enabled/>
                  <w:calcOnExit w:val="0"/>
                  <w:textInput/>
                </w:ffData>
              </w:fldChar>
            </w:r>
            <w:r w:rsidRPr="007A31F6">
              <w:rPr>
                <w:rFonts w:cs="Calibri"/>
                <w:color w:val="002060"/>
              </w:rPr>
              <w:instrText xml:space="preserve"> FORMTEXT </w:instrText>
            </w:r>
            <w:r w:rsidRPr="007A31F6">
              <w:rPr>
                <w:rFonts w:cs="Calibri"/>
                <w:color w:val="002060"/>
              </w:rPr>
            </w:r>
            <w:r w:rsidRPr="007A31F6">
              <w:rPr>
                <w:rFonts w:cs="Calibri"/>
                <w:color w:val="002060"/>
              </w:rPr>
              <w:fldChar w:fldCharType="separate"/>
            </w:r>
            <w:r w:rsidRPr="007A31F6">
              <w:rPr>
                <w:rFonts w:cs="Calibri"/>
                <w:noProof/>
                <w:color w:val="002060"/>
              </w:rPr>
              <w:t>Date</w:t>
            </w:r>
            <w:r w:rsidRPr="007A31F6">
              <w:rPr>
                <w:rFonts w:cs="Calibri"/>
                <w:color w:val="002060"/>
              </w:rPr>
              <w:fldChar w:fldCharType="end"/>
            </w:r>
            <w:r w:rsidRPr="007A31F6">
              <w:rPr>
                <w:color w:val="002060"/>
              </w:rPr>
              <w:t>.</w:t>
            </w:r>
          </w:p>
          <w:p w14:paraId="5DD09ED7" w14:textId="77777777" w:rsidR="008E0F22" w:rsidRPr="007A31F6" w:rsidRDefault="008E0F22" w:rsidP="008E0F22">
            <w:pPr>
              <w:rPr>
                <w:color w:val="002060"/>
              </w:rPr>
            </w:pPr>
            <w:r w:rsidRPr="007A31F6">
              <w:rPr>
                <w:color w:val="002060"/>
              </w:rPr>
              <w:t>This time limit is calculated from the day we receive your request until the corresponding calendar date in the next month. If this is not possible because the following month is shorter and there is no corresponding calendar date, the date for response is the last day of the following month. If the corresponding date falls on a weekend or public holiday, we have until the next working day to respond.</w:t>
            </w:r>
          </w:p>
          <w:p w14:paraId="276A7EC4" w14:textId="77777777" w:rsidR="008E0F22" w:rsidRPr="007A31F6" w:rsidRDefault="008E0F22" w:rsidP="008E0F22">
            <w:pPr>
              <w:rPr>
                <w:color w:val="002060"/>
              </w:rPr>
            </w:pPr>
            <w:r w:rsidRPr="007A31F6">
              <w:rPr>
                <w:color w:val="002060"/>
              </w:rPr>
              <w:t>I can now confirm in response to your request as follows:</w:t>
            </w:r>
          </w:p>
          <w:p w14:paraId="3B8DE4D1" w14:textId="77777777" w:rsidR="008E0F22" w:rsidRPr="007A31F6" w:rsidRDefault="008E0F22" w:rsidP="008E0F22">
            <w:pPr>
              <w:pStyle w:val="ListParagraph"/>
              <w:numPr>
                <w:ilvl w:val="0"/>
                <w:numId w:val="5"/>
              </w:numPr>
              <w:rPr>
                <w:color w:val="002060"/>
              </w:rPr>
            </w:pPr>
            <w:r w:rsidRPr="007A31F6">
              <w:rPr>
                <w:color w:val="002060"/>
              </w:rPr>
              <w:t xml:space="preserve">Your personal data </w:t>
            </w:r>
            <w:r w:rsidRPr="007A31F6">
              <w:rPr>
                <w:color w:val="002060"/>
              </w:rPr>
              <w:fldChar w:fldCharType="begin">
                <w:ffData>
                  <w:name w:val="Text12"/>
                  <w:enabled/>
                  <w:calcOnExit w:val="0"/>
                  <w:textInput>
                    <w:default w:val="is \ is not"/>
                  </w:textInput>
                </w:ffData>
              </w:fldChar>
            </w:r>
            <w:bookmarkStart w:id="4" w:name="Text12"/>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is \ is not</w:t>
            </w:r>
            <w:r w:rsidRPr="007A31F6">
              <w:rPr>
                <w:color w:val="002060"/>
              </w:rPr>
              <w:fldChar w:fldCharType="end"/>
            </w:r>
            <w:bookmarkEnd w:id="4"/>
            <w:r w:rsidRPr="007A31F6">
              <w:rPr>
                <w:color w:val="002060"/>
              </w:rPr>
              <w:t xml:space="preserve"> being processed by or on behalf of </w:t>
            </w:r>
            <w:r w:rsidRPr="007A31F6">
              <w:rPr>
                <w:color w:val="002060"/>
                <w:highlight w:val="darkGray"/>
              </w:rPr>
              <w:t>…. Practice Name</w:t>
            </w:r>
          </w:p>
          <w:p w14:paraId="4D9007EE" w14:textId="77777777" w:rsidR="008E0F22" w:rsidRPr="007A31F6" w:rsidRDefault="008E0F22" w:rsidP="008E0F22">
            <w:pPr>
              <w:pStyle w:val="ListParagraph"/>
              <w:numPr>
                <w:ilvl w:val="0"/>
                <w:numId w:val="5"/>
              </w:numPr>
              <w:rPr>
                <w:color w:val="002060"/>
              </w:rPr>
            </w:pPr>
            <w:r w:rsidRPr="007A31F6">
              <w:rPr>
                <w:color w:val="002060"/>
              </w:rPr>
              <w:t xml:space="preserve">Your personal data being processed is as follows: </w:t>
            </w:r>
            <w:r w:rsidRPr="007A31F6">
              <w:rPr>
                <w:color w:val="002060"/>
              </w:rPr>
              <w:fldChar w:fldCharType="begin">
                <w:ffData>
                  <w:name w:val="Text20"/>
                  <w:enabled/>
                  <w:calcOnExit w:val="0"/>
                  <w:textInput>
                    <w:default w:val="(list categories of personal data)"/>
                  </w:textInput>
                </w:ffData>
              </w:fldChar>
            </w:r>
            <w:bookmarkStart w:id="5" w:name="Text20"/>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(list categories of personal data)</w:t>
            </w:r>
            <w:r w:rsidRPr="007A31F6">
              <w:rPr>
                <w:color w:val="002060"/>
              </w:rPr>
              <w:fldChar w:fldCharType="end"/>
            </w:r>
            <w:bookmarkEnd w:id="5"/>
          </w:p>
          <w:p w14:paraId="298D25C8" w14:textId="77777777" w:rsidR="008E0F22" w:rsidRPr="007A31F6" w:rsidRDefault="008E0F22" w:rsidP="008E0F22">
            <w:pPr>
              <w:pStyle w:val="ListParagraph"/>
              <w:numPr>
                <w:ilvl w:val="0"/>
                <w:numId w:val="5"/>
              </w:numPr>
              <w:rPr>
                <w:color w:val="002060"/>
              </w:rPr>
            </w:pPr>
            <w:r w:rsidRPr="007A31F6">
              <w:rPr>
                <w:color w:val="002060"/>
              </w:rPr>
              <w:t xml:space="preserve">The purposes for which your personal data is being processed are: </w:t>
            </w:r>
            <w:r w:rsidRPr="007A31F6">
              <w:rPr>
                <w:color w:val="002060"/>
              </w:rPr>
              <w:fldChar w:fldCharType="begin">
                <w:ffData>
                  <w:name w:val="Text21"/>
                  <w:enabled/>
                  <w:calcOnExit w:val="0"/>
                  <w:textInput>
                    <w:default w:val="(specify purposes for which personal data are being processed)."/>
                  </w:textInput>
                </w:ffData>
              </w:fldChar>
            </w:r>
            <w:bookmarkStart w:id="6" w:name="Text21"/>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(specify purposes for which personal data are being processed).</w:t>
            </w:r>
            <w:r w:rsidRPr="007A31F6">
              <w:rPr>
                <w:color w:val="002060"/>
              </w:rPr>
              <w:fldChar w:fldCharType="end"/>
            </w:r>
            <w:bookmarkEnd w:id="6"/>
          </w:p>
          <w:p w14:paraId="26EF27D9" w14:textId="77777777" w:rsidR="008E0F22" w:rsidRPr="007A31F6" w:rsidRDefault="008E0F22" w:rsidP="008E0F22">
            <w:pPr>
              <w:pStyle w:val="ListParagraph"/>
              <w:numPr>
                <w:ilvl w:val="0"/>
                <w:numId w:val="5"/>
              </w:numPr>
              <w:rPr>
                <w:color w:val="002060"/>
              </w:rPr>
            </w:pPr>
            <w:r w:rsidRPr="007A31F6">
              <w:rPr>
                <w:color w:val="002060"/>
              </w:rPr>
              <w:t xml:space="preserve">Where your personal data has not been collected from you, the source(s) of your personal data [is/are]: </w:t>
            </w:r>
            <w:r w:rsidRPr="007A31F6">
              <w:rPr>
                <w:color w:val="002060"/>
              </w:rPr>
              <w:fldChar w:fldCharType="begin">
                <w:ffData>
                  <w:name w:val="Text22"/>
                  <w:enabled/>
                  <w:calcOnExit w:val="0"/>
                  <w:textInput>
                    <w:default w:val="(insert any available information as to the source(s) of personal data)"/>
                  </w:textInput>
                </w:ffData>
              </w:fldChar>
            </w:r>
            <w:bookmarkStart w:id="7" w:name="Text22"/>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any available information as to the source(s) of personal data)</w:t>
            </w:r>
            <w:r w:rsidRPr="007A31F6">
              <w:rPr>
                <w:color w:val="002060"/>
              </w:rPr>
              <w:fldChar w:fldCharType="end"/>
            </w:r>
            <w:bookmarkEnd w:id="7"/>
          </w:p>
          <w:p w14:paraId="3FD88088" w14:textId="77777777" w:rsidR="008E0F22" w:rsidRPr="007A31F6" w:rsidRDefault="008E0F22" w:rsidP="008E0F22">
            <w:pPr>
              <w:pStyle w:val="ListParagraph"/>
              <w:numPr>
                <w:ilvl w:val="0"/>
                <w:numId w:val="5"/>
              </w:numPr>
              <w:rPr>
                <w:color w:val="002060"/>
              </w:rPr>
            </w:pPr>
            <w:r w:rsidRPr="007A31F6">
              <w:rPr>
                <w:color w:val="002060"/>
              </w:rPr>
              <w:t xml:space="preserve">Your personal information is shared internally within the Organisation, including with members of the HR department, members of the recruitment team, payroll staff, your line manager, other managers in the department in which you work (or applied to work) and IT staff if access to your personal information is necessary for the performance of their roles. The Organisation also shares your personal information with third-party service providers (and their designated agents). The recipients, or categories of </w:t>
            </w:r>
            <w:r w:rsidRPr="007A31F6">
              <w:rPr>
                <w:color w:val="002060"/>
              </w:rPr>
              <w:lastRenderedPageBreak/>
              <w:t xml:space="preserve">recipients, to whom your personal data have been or will be disclosed are: </w:t>
            </w:r>
            <w:r w:rsidRPr="007A31F6">
              <w:rPr>
                <w:color w:val="002060"/>
              </w:rPr>
              <w:fldChar w:fldCharType="begin">
                <w:ffData>
                  <w:name w:val="Text23"/>
                  <w:enabled/>
                  <w:calcOnExit w:val="0"/>
                  <w:textInput>
                    <w:default w:val="(list the recipients, or categories of recipients, to whom the personal data have been or will be disclosed)"/>
                  </w:textInput>
                </w:ffData>
              </w:fldChar>
            </w:r>
            <w:bookmarkStart w:id="8" w:name="Text23"/>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(list the recipients, or categories of recipients, to whom the personal data have been or will be disclosed)</w:t>
            </w:r>
            <w:r w:rsidRPr="007A31F6">
              <w:rPr>
                <w:color w:val="002060"/>
              </w:rPr>
              <w:fldChar w:fldCharType="end"/>
            </w:r>
            <w:bookmarkEnd w:id="8"/>
            <w:r w:rsidRPr="007A31F6">
              <w:rPr>
                <w:color w:val="002060"/>
              </w:rPr>
              <w:t xml:space="preserve"> </w:t>
            </w:r>
          </w:p>
          <w:p w14:paraId="6FC7ACEE" w14:textId="77777777" w:rsidR="008E0F22" w:rsidRPr="007A31F6" w:rsidRDefault="008E0F22" w:rsidP="008E0F22">
            <w:pPr>
              <w:pStyle w:val="ListParagraph"/>
              <w:numPr>
                <w:ilvl w:val="0"/>
                <w:numId w:val="5"/>
              </w:numPr>
              <w:rPr>
                <w:color w:val="002060"/>
              </w:rPr>
            </w:pPr>
            <w:r w:rsidRPr="007A31F6">
              <w:rPr>
                <w:color w:val="002060"/>
              </w:rPr>
              <w:t xml:space="preserve">The envisaged period(s) for which your personal data will be stored [is/are]: </w:t>
            </w:r>
            <w:r w:rsidRPr="007A31F6">
              <w:rPr>
                <w:color w:val="002060"/>
              </w:rPr>
              <w:fldChar w:fldCharType="begin">
                <w:ffData>
                  <w:name w:val="Text24"/>
                  <w:enabled/>
                  <w:calcOnExit w:val="0"/>
                  <w:textInput>
                    <w:default w:val="(set out retention periods)"/>
                  </w:textInput>
                </w:ffData>
              </w:fldChar>
            </w:r>
            <w:bookmarkStart w:id="9" w:name="Text24"/>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(set out retention periods)</w:t>
            </w:r>
            <w:r w:rsidRPr="007A31F6">
              <w:rPr>
                <w:color w:val="002060"/>
              </w:rPr>
              <w:fldChar w:fldCharType="end"/>
            </w:r>
            <w:bookmarkEnd w:id="9"/>
          </w:p>
          <w:p w14:paraId="5A422A42" w14:textId="77777777" w:rsidR="008E0F22" w:rsidRPr="007A31F6" w:rsidRDefault="008E0F22" w:rsidP="008E0F22">
            <w:pPr>
              <w:pStyle w:val="ListParagraph"/>
              <w:numPr>
                <w:ilvl w:val="0"/>
                <w:numId w:val="5"/>
              </w:numPr>
              <w:rPr>
                <w:color w:val="002060"/>
              </w:rPr>
            </w:pPr>
            <w:r w:rsidRPr="007A31F6">
              <w:rPr>
                <w:color w:val="002060"/>
              </w:rPr>
              <w:t xml:space="preserve">We do not transfer your personal data to third countries or international organisations. </w:t>
            </w:r>
          </w:p>
          <w:p w14:paraId="375C134C" w14:textId="77777777" w:rsidR="008E0F22" w:rsidRPr="007A31F6" w:rsidRDefault="008E0F22" w:rsidP="008E0F22">
            <w:pPr>
              <w:pStyle w:val="ListParagraph"/>
              <w:numPr>
                <w:ilvl w:val="0"/>
                <w:numId w:val="5"/>
              </w:numPr>
              <w:rPr>
                <w:color w:val="002060"/>
              </w:rPr>
            </w:pPr>
            <w:r w:rsidRPr="007A31F6">
              <w:rPr>
                <w:color w:val="002060"/>
              </w:rPr>
              <w:t>We do not make any employment decisions about you based solely on automated decision-making, including profiling.</w:t>
            </w:r>
          </w:p>
          <w:p w14:paraId="625D24F9" w14:textId="77777777" w:rsidR="008E0F22" w:rsidRPr="007A31F6" w:rsidRDefault="008E0F22" w:rsidP="008E0F22">
            <w:pPr>
              <w:rPr>
                <w:color w:val="002060"/>
              </w:rPr>
            </w:pPr>
          </w:p>
          <w:p w14:paraId="2A60408C" w14:textId="77777777" w:rsidR="008E0F22" w:rsidRPr="007A31F6" w:rsidRDefault="008E0F22" w:rsidP="008E0F22">
            <w:pPr>
              <w:rPr>
                <w:color w:val="002060"/>
              </w:rPr>
            </w:pPr>
            <w:r w:rsidRPr="007A31F6">
              <w:rPr>
                <w:color w:val="002060"/>
              </w:rPr>
              <w:t>As a data subject, you have a number of additional rights in relation to your personal data. Subject to certain conditions, and in certain circumstances, you have the right to:</w:t>
            </w:r>
          </w:p>
          <w:p w14:paraId="4998F767" w14:textId="77777777" w:rsidR="008E0F22" w:rsidRPr="007A31F6" w:rsidRDefault="008E0F22" w:rsidP="008E0F22">
            <w:pPr>
              <w:pStyle w:val="ListParagraph"/>
              <w:numPr>
                <w:ilvl w:val="0"/>
                <w:numId w:val="1"/>
              </w:numPr>
              <w:rPr>
                <w:color w:val="002060"/>
              </w:rPr>
            </w:pPr>
            <w:r w:rsidRPr="007A31F6">
              <w:rPr>
                <w:color w:val="002060"/>
              </w:rPr>
              <w:t>request rectification of your personal data – this enables you to have any inaccurate or incomplete personal data we hold about you corrected</w:t>
            </w:r>
          </w:p>
          <w:p w14:paraId="0C57FB45" w14:textId="77777777" w:rsidR="008E0F22" w:rsidRPr="007A31F6" w:rsidRDefault="008E0F22" w:rsidP="008E0F22">
            <w:pPr>
              <w:pStyle w:val="ListParagraph"/>
              <w:numPr>
                <w:ilvl w:val="0"/>
                <w:numId w:val="1"/>
              </w:numPr>
              <w:rPr>
                <w:color w:val="002060"/>
              </w:rPr>
            </w:pPr>
            <w:r w:rsidRPr="007A31F6">
              <w:rPr>
                <w:color w:val="002060"/>
              </w:rPr>
              <w:t xml:space="preserve">request the erasure of your personal data – this enables you to ask us to delete or remove your personal data where there’s no compelling reason for their continued processing, </w:t>
            </w:r>
            <w:proofErr w:type="gramStart"/>
            <w:r w:rsidRPr="007A31F6">
              <w:rPr>
                <w:color w:val="002060"/>
              </w:rPr>
              <w:t>e.g.</w:t>
            </w:r>
            <w:proofErr w:type="gramEnd"/>
            <w:r w:rsidRPr="007A31F6">
              <w:rPr>
                <w:color w:val="002060"/>
              </w:rPr>
              <w:t xml:space="preserve"> it’s no longer necessary in relation to the purpose for which they were originally collected</w:t>
            </w:r>
          </w:p>
          <w:p w14:paraId="264F392B" w14:textId="77777777" w:rsidR="008E0F22" w:rsidRPr="007A31F6" w:rsidRDefault="008E0F22" w:rsidP="008E0F22">
            <w:pPr>
              <w:pStyle w:val="ListParagraph"/>
              <w:numPr>
                <w:ilvl w:val="0"/>
                <w:numId w:val="1"/>
              </w:numPr>
              <w:rPr>
                <w:color w:val="002060"/>
              </w:rPr>
            </w:pPr>
            <w:r w:rsidRPr="007A31F6">
              <w:rPr>
                <w:color w:val="002060"/>
              </w:rPr>
              <w:t xml:space="preserve">restrict the processing of your personal data – this enables you to ask us to suspend the processing of your personal data, </w:t>
            </w:r>
            <w:proofErr w:type="gramStart"/>
            <w:r w:rsidRPr="007A31F6">
              <w:rPr>
                <w:color w:val="002060"/>
              </w:rPr>
              <w:t>e.g.</w:t>
            </w:r>
            <w:proofErr w:type="gramEnd"/>
            <w:r w:rsidRPr="007A31F6">
              <w:rPr>
                <w:color w:val="002060"/>
              </w:rPr>
              <w:t xml:space="preserve"> if you contest their accuracy and so want us to verify their accuracy </w:t>
            </w:r>
          </w:p>
          <w:p w14:paraId="4850FBD0" w14:textId="77777777" w:rsidR="008E0F22" w:rsidRPr="007A31F6" w:rsidRDefault="008E0F22" w:rsidP="008E0F22">
            <w:pPr>
              <w:pStyle w:val="ListParagraph"/>
              <w:numPr>
                <w:ilvl w:val="0"/>
                <w:numId w:val="1"/>
              </w:numPr>
              <w:rPr>
                <w:color w:val="002060"/>
              </w:rPr>
            </w:pPr>
            <w:r w:rsidRPr="007A31F6">
              <w:rPr>
                <w:color w:val="002060"/>
              </w:rPr>
              <w:t>object to the processing of your personal data – this enables you to ask us to stop processing your personal data where we are relying on the legitimate interests of the business as our legal basis for processing and there is something relating to your particular situation which makes you decide to object to processing on this ground.</w:t>
            </w:r>
          </w:p>
          <w:p w14:paraId="65D9488E" w14:textId="77777777" w:rsidR="008E0F22" w:rsidRPr="007A31F6" w:rsidRDefault="008E0F22" w:rsidP="008E0F22">
            <w:pPr>
              <w:rPr>
                <w:color w:val="002060"/>
              </w:rPr>
            </w:pPr>
            <w:r w:rsidRPr="007A31F6">
              <w:rPr>
                <w:color w:val="002060"/>
              </w:rPr>
              <w:t xml:space="preserve">If you wish to exercise any of these rights, please contact our Data Protection Officer Kelly-Anne Gast </w:t>
            </w:r>
            <w:hyperlink r:id="rId21" w:history="1">
              <w:r w:rsidRPr="007A31F6">
                <w:rPr>
                  <w:rStyle w:val="Hyperlink"/>
                  <w:color w:val="002060"/>
                </w:rPr>
                <w:t>kelly@almc.co.uk</w:t>
              </w:r>
            </w:hyperlink>
            <w:r w:rsidRPr="007A31F6">
              <w:rPr>
                <w:color w:val="002060"/>
              </w:rPr>
              <w:t xml:space="preserve"> or complete the electronic form on the </w:t>
            </w:r>
            <w:proofErr w:type="spellStart"/>
            <w:r w:rsidRPr="007A31F6">
              <w:rPr>
                <w:color w:val="002060"/>
              </w:rPr>
              <w:t>Organisation’s</w:t>
            </w:r>
            <w:proofErr w:type="spellEnd"/>
            <w:r w:rsidRPr="007A31F6">
              <w:rPr>
                <w:color w:val="002060"/>
              </w:rPr>
              <w:t xml:space="preserve"> website. </w:t>
            </w:r>
          </w:p>
          <w:p w14:paraId="5BC1624D" w14:textId="77777777" w:rsidR="008E0F22" w:rsidRPr="007A31F6" w:rsidRDefault="008E0F22" w:rsidP="008E0F22">
            <w:pPr>
              <w:rPr>
                <w:color w:val="002060"/>
              </w:rPr>
            </w:pPr>
            <w:r w:rsidRPr="007A31F6">
              <w:rPr>
                <w:color w:val="002060"/>
              </w:rPr>
              <w:t xml:space="preserve">If you believe that the </w:t>
            </w:r>
            <w:proofErr w:type="spellStart"/>
            <w:r w:rsidRPr="007A31F6">
              <w:rPr>
                <w:color w:val="002060"/>
              </w:rPr>
              <w:t>Organisation</w:t>
            </w:r>
            <w:proofErr w:type="spellEnd"/>
            <w:r w:rsidRPr="007A31F6">
              <w:rPr>
                <w:color w:val="002060"/>
              </w:rPr>
              <w:t xml:space="preserve"> has not complied with your data protection rights, you have the right to make a complaint to the Information Commissioner’s Office (ICO) at any time. The ICO can be contacted on 0303 123 1113 (local rate) or via the Information Commissioner’s Office (ICO) website: </w:t>
            </w:r>
            <w:hyperlink r:id="rId22" w:history="1">
              <w:r w:rsidRPr="007A31F6">
                <w:rPr>
                  <w:rStyle w:val="Hyperlink"/>
                  <w:color w:val="002060"/>
                </w:rPr>
                <w:t>https://ico.org.uk/</w:t>
              </w:r>
            </w:hyperlink>
            <w:r w:rsidRPr="007A31F6">
              <w:rPr>
                <w:color w:val="002060"/>
              </w:rPr>
              <w:t xml:space="preserve"> </w:t>
            </w:r>
          </w:p>
          <w:p w14:paraId="24E50156" w14:textId="77777777" w:rsidR="008E0F22" w:rsidRPr="007A31F6" w:rsidRDefault="008E0F22" w:rsidP="008E0F22">
            <w:pPr>
              <w:rPr>
                <w:color w:val="002060"/>
              </w:rPr>
            </w:pPr>
            <w:r w:rsidRPr="007A31F6">
              <w:rPr>
                <w:color w:val="002060"/>
              </w:rPr>
              <w:t xml:space="preserve">We confirm that we have carried out a reasonable and proportionate search to locate the personal data that you requested in your SAR and we now attach copies of </w:t>
            </w:r>
            <w:r w:rsidRPr="007A31F6">
              <w:rPr>
                <w:color w:val="002060"/>
              </w:rPr>
              <w:fldChar w:fldCharType="begin">
                <w:ffData>
                  <w:name w:val="Text13"/>
                  <w:enabled/>
                  <w:calcOnExit w:val="0"/>
                  <w:textInput>
                    <w:default w:val="some of"/>
                  </w:textInput>
                </w:ffData>
              </w:fldChar>
            </w:r>
            <w:bookmarkStart w:id="10" w:name="Text13"/>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some of</w:t>
            </w:r>
            <w:r w:rsidRPr="007A31F6">
              <w:rPr>
                <w:color w:val="002060"/>
              </w:rPr>
              <w:fldChar w:fldCharType="end"/>
            </w:r>
            <w:bookmarkEnd w:id="10"/>
            <w:r w:rsidRPr="007A31F6">
              <w:rPr>
                <w:color w:val="002060"/>
              </w:rPr>
              <w:t xml:space="preserve"> the personal data requested in the following format: </w:t>
            </w:r>
            <w:r w:rsidRPr="007A31F6">
              <w:rPr>
                <w:color w:val="002060"/>
              </w:rPr>
              <w:fldChar w:fldCharType="begin">
                <w:ffData>
                  <w:name w:val="Text14"/>
                  <w:enabled/>
                  <w:calcOnExit w:val="0"/>
                  <w:textInput>
                    <w:default w:val="insert information on format, bearing in mind that where the data subject made their request by electronic means, you must provide the information in a commonly used electronic format, unless they request otherwise"/>
                  </w:textInput>
                </w:ffData>
              </w:fldChar>
            </w:r>
            <w:bookmarkStart w:id="11" w:name="Text14"/>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insert information on format, bearing in mind that where the data subject made their request by electronic means, you must provide the information in a commonly used electronic format, unless they request otherwise.</w:t>
            </w:r>
            <w:r w:rsidRPr="007A31F6">
              <w:rPr>
                <w:color w:val="002060"/>
              </w:rPr>
              <w:fldChar w:fldCharType="end"/>
            </w:r>
            <w:bookmarkEnd w:id="11"/>
          </w:p>
          <w:p w14:paraId="00710029" w14:textId="77777777" w:rsidR="008E0F22" w:rsidRPr="007A31F6" w:rsidRDefault="008E0F22" w:rsidP="008E0F22">
            <w:pPr>
              <w:rPr>
                <w:color w:val="002060"/>
              </w:rPr>
            </w:pPr>
            <w:r w:rsidRPr="007A31F6">
              <w:rPr>
                <w:color w:val="002060"/>
              </w:rPr>
              <w:t>The personal data attached is indexed as follows:</w:t>
            </w:r>
          </w:p>
          <w:p w14:paraId="0A1FD60D" w14:textId="1D928242" w:rsidR="008E0F22" w:rsidRDefault="008E0F22" w:rsidP="008E0F22">
            <w:pPr>
              <w:rPr>
                <w:color w:val="002060"/>
              </w:rPr>
            </w:pPr>
          </w:p>
          <w:p w14:paraId="189BF0DA" w14:textId="77777777" w:rsidR="002C66B0" w:rsidRPr="007A31F6" w:rsidRDefault="002C66B0" w:rsidP="008E0F22">
            <w:pPr>
              <w:rPr>
                <w:color w:val="002060"/>
              </w:rPr>
            </w:pPr>
          </w:p>
          <w:tbl>
            <w:tblPr>
              <w:tblStyle w:val="TableGrid"/>
              <w:tblW w:w="0" w:type="auto"/>
              <w:tblLook w:val="04A0" w:firstRow="1" w:lastRow="0" w:firstColumn="1" w:lastColumn="0" w:noHBand="0" w:noVBand="1"/>
            </w:tblPr>
            <w:tblGrid>
              <w:gridCol w:w="2590"/>
              <w:gridCol w:w="4367"/>
              <w:gridCol w:w="2969"/>
            </w:tblGrid>
            <w:tr w:rsidR="007A31F6" w:rsidRPr="007A31F6" w14:paraId="2980AE00" w14:textId="77777777" w:rsidTr="00B50E06">
              <w:tc>
                <w:tcPr>
                  <w:tcW w:w="2660" w:type="dxa"/>
                  <w:shd w:val="clear" w:color="auto" w:fill="66B2CA" w:themeFill="accent4"/>
                </w:tcPr>
                <w:p w14:paraId="02636A33" w14:textId="77777777" w:rsidR="008E0F22" w:rsidRPr="007A31F6" w:rsidRDefault="008E0F22" w:rsidP="004A6746">
                  <w:pPr>
                    <w:framePr w:hSpace="180" w:wrap="around" w:vAnchor="text" w:hAnchor="margin" w:y="-7"/>
                    <w:rPr>
                      <w:b w:val="0"/>
                      <w:color w:val="002060"/>
                    </w:rPr>
                  </w:pPr>
                  <w:r w:rsidRPr="007A31F6">
                    <w:rPr>
                      <w:color w:val="002060"/>
                    </w:rPr>
                    <w:lastRenderedPageBreak/>
                    <w:t>Document Number</w:t>
                  </w:r>
                </w:p>
              </w:tc>
              <w:tc>
                <w:tcPr>
                  <w:tcW w:w="4536" w:type="dxa"/>
                  <w:shd w:val="clear" w:color="auto" w:fill="66B2CA" w:themeFill="accent4"/>
                </w:tcPr>
                <w:p w14:paraId="3AEDCB5B" w14:textId="77777777" w:rsidR="008E0F22" w:rsidRPr="007A31F6" w:rsidRDefault="008E0F22" w:rsidP="004A6746">
                  <w:pPr>
                    <w:framePr w:hSpace="180" w:wrap="around" w:vAnchor="text" w:hAnchor="margin" w:y="-7"/>
                    <w:rPr>
                      <w:b w:val="0"/>
                      <w:color w:val="002060"/>
                    </w:rPr>
                  </w:pPr>
                  <w:r w:rsidRPr="007A31F6">
                    <w:rPr>
                      <w:color w:val="002060"/>
                    </w:rPr>
                    <w:t>Description of Document</w:t>
                  </w:r>
                </w:p>
              </w:tc>
              <w:tc>
                <w:tcPr>
                  <w:tcW w:w="3062" w:type="dxa"/>
                  <w:shd w:val="clear" w:color="auto" w:fill="66B2CA" w:themeFill="accent4"/>
                </w:tcPr>
                <w:p w14:paraId="4F9F3352" w14:textId="77777777" w:rsidR="008E0F22" w:rsidRPr="007A31F6" w:rsidRDefault="008E0F22" w:rsidP="004A6746">
                  <w:pPr>
                    <w:framePr w:hSpace="180" w:wrap="around" w:vAnchor="text" w:hAnchor="margin" w:y="-7"/>
                    <w:rPr>
                      <w:b w:val="0"/>
                      <w:color w:val="002060"/>
                    </w:rPr>
                  </w:pPr>
                  <w:r w:rsidRPr="007A31F6">
                    <w:rPr>
                      <w:color w:val="002060"/>
                    </w:rPr>
                    <w:t>Date of Document</w:t>
                  </w:r>
                </w:p>
              </w:tc>
            </w:tr>
            <w:tr w:rsidR="007A31F6" w:rsidRPr="007A31F6" w14:paraId="2DEC3EBF" w14:textId="77777777" w:rsidTr="00B50E06">
              <w:tc>
                <w:tcPr>
                  <w:tcW w:w="2660" w:type="dxa"/>
                </w:tcPr>
                <w:p w14:paraId="48A00E57" w14:textId="77777777" w:rsidR="008E0F22" w:rsidRPr="007A31F6" w:rsidRDefault="008E0F22" w:rsidP="004A6746">
                  <w:pPr>
                    <w:framePr w:hSpace="180" w:wrap="around" w:vAnchor="text" w:hAnchor="margin" w:y="-7"/>
                    <w:rPr>
                      <w:color w:val="002060"/>
                    </w:rPr>
                  </w:pPr>
                </w:p>
              </w:tc>
              <w:tc>
                <w:tcPr>
                  <w:tcW w:w="4536" w:type="dxa"/>
                </w:tcPr>
                <w:p w14:paraId="3F52FF5D" w14:textId="77777777" w:rsidR="008E0F22" w:rsidRPr="007A31F6" w:rsidRDefault="008E0F22" w:rsidP="004A6746">
                  <w:pPr>
                    <w:framePr w:hSpace="180" w:wrap="around" w:vAnchor="text" w:hAnchor="margin" w:y="-7"/>
                    <w:rPr>
                      <w:color w:val="002060"/>
                    </w:rPr>
                  </w:pPr>
                </w:p>
              </w:tc>
              <w:tc>
                <w:tcPr>
                  <w:tcW w:w="3062" w:type="dxa"/>
                </w:tcPr>
                <w:p w14:paraId="6E1B71DE" w14:textId="77777777" w:rsidR="008E0F22" w:rsidRPr="007A31F6" w:rsidRDefault="008E0F22" w:rsidP="004A6746">
                  <w:pPr>
                    <w:framePr w:hSpace="180" w:wrap="around" w:vAnchor="text" w:hAnchor="margin" w:y="-7"/>
                    <w:rPr>
                      <w:color w:val="002060"/>
                    </w:rPr>
                  </w:pPr>
                </w:p>
              </w:tc>
            </w:tr>
            <w:tr w:rsidR="007A31F6" w:rsidRPr="007A31F6" w14:paraId="313B5095" w14:textId="77777777" w:rsidTr="00B50E06">
              <w:tc>
                <w:tcPr>
                  <w:tcW w:w="2660" w:type="dxa"/>
                </w:tcPr>
                <w:p w14:paraId="5B2FEAD8" w14:textId="77777777" w:rsidR="008E0F22" w:rsidRPr="007A31F6" w:rsidRDefault="008E0F22" w:rsidP="004A6746">
                  <w:pPr>
                    <w:framePr w:hSpace="180" w:wrap="around" w:vAnchor="text" w:hAnchor="margin" w:y="-7"/>
                    <w:rPr>
                      <w:color w:val="002060"/>
                    </w:rPr>
                  </w:pPr>
                </w:p>
              </w:tc>
              <w:tc>
                <w:tcPr>
                  <w:tcW w:w="4536" w:type="dxa"/>
                </w:tcPr>
                <w:p w14:paraId="585148EB" w14:textId="77777777" w:rsidR="008E0F22" w:rsidRPr="007A31F6" w:rsidRDefault="008E0F22" w:rsidP="004A6746">
                  <w:pPr>
                    <w:framePr w:hSpace="180" w:wrap="around" w:vAnchor="text" w:hAnchor="margin" w:y="-7"/>
                    <w:rPr>
                      <w:color w:val="002060"/>
                    </w:rPr>
                  </w:pPr>
                </w:p>
              </w:tc>
              <w:tc>
                <w:tcPr>
                  <w:tcW w:w="3062" w:type="dxa"/>
                </w:tcPr>
                <w:p w14:paraId="41674127" w14:textId="77777777" w:rsidR="008E0F22" w:rsidRPr="007A31F6" w:rsidRDefault="008E0F22" w:rsidP="004A6746">
                  <w:pPr>
                    <w:framePr w:hSpace="180" w:wrap="around" w:vAnchor="text" w:hAnchor="margin" w:y="-7"/>
                    <w:rPr>
                      <w:color w:val="002060"/>
                    </w:rPr>
                  </w:pPr>
                </w:p>
              </w:tc>
            </w:tr>
            <w:tr w:rsidR="007A31F6" w:rsidRPr="007A31F6" w14:paraId="4AFB4814" w14:textId="77777777" w:rsidTr="00B50E06">
              <w:tc>
                <w:tcPr>
                  <w:tcW w:w="2660" w:type="dxa"/>
                </w:tcPr>
                <w:p w14:paraId="4B8F2EAF" w14:textId="77777777" w:rsidR="008E0F22" w:rsidRPr="007A31F6" w:rsidRDefault="008E0F22" w:rsidP="004A6746">
                  <w:pPr>
                    <w:framePr w:hSpace="180" w:wrap="around" w:vAnchor="text" w:hAnchor="margin" w:y="-7"/>
                    <w:rPr>
                      <w:color w:val="002060"/>
                    </w:rPr>
                  </w:pPr>
                </w:p>
              </w:tc>
              <w:tc>
                <w:tcPr>
                  <w:tcW w:w="4536" w:type="dxa"/>
                </w:tcPr>
                <w:p w14:paraId="4EFEBF26" w14:textId="77777777" w:rsidR="008E0F22" w:rsidRPr="007A31F6" w:rsidRDefault="008E0F22" w:rsidP="004A6746">
                  <w:pPr>
                    <w:framePr w:hSpace="180" w:wrap="around" w:vAnchor="text" w:hAnchor="margin" w:y="-7"/>
                    <w:rPr>
                      <w:color w:val="002060"/>
                    </w:rPr>
                  </w:pPr>
                </w:p>
              </w:tc>
              <w:tc>
                <w:tcPr>
                  <w:tcW w:w="3062" w:type="dxa"/>
                </w:tcPr>
                <w:p w14:paraId="1DF7EAE6" w14:textId="77777777" w:rsidR="008E0F22" w:rsidRPr="007A31F6" w:rsidRDefault="008E0F22" w:rsidP="004A6746">
                  <w:pPr>
                    <w:framePr w:hSpace="180" w:wrap="around" w:vAnchor="text" w:hAnchor="margin" w:y="-7"/>
                    <w:rPr>
                      <w:color w:val="002060"/>
                    </w:rPr>
                  </w:pPr>
                </w:p>
              </w:tc>
            </w:tr>
            <w:tr w:rsidR="007A31F6" w:rsidRPr="007A31F6" w14:paraId="2451FE70" w14:textId="77777777" w:rsidTr="00B50E06">
              <w:tc>
                <w:tcPr>
                  <w:tcW w:w="2660" w:type="dxa"/>
                </w:tcPr>
                <w:p w14:paraId="25090EE5" w14:textId="77777777" w:rsidR="008E0F22" w:rsidRPr="007A31F6" w:rsidRDefault="008E0F22" w:rsidP="004A6746">
                  <w:pPr>
                    <w:framePr w:hSpace="180" w:wrap="around" w:vAnchor="text" w:hAnchor="margin" w:y="-7"/>
                    <w:rPr>
                      <w:color w:val="002060"/>
                    </w:rPr>
                  </w:pPr>
                </w:p>
              </w:tc>
              <w:tc>
                <w:tcPr>
                  <w:tcW w:w="4536" w:type="dxa"/>
                </w:tcPr>
                <w:p w14:paraId="678D22AF" w14:textId="77777777" w:rsidR="008E0F22" w:rsidRPr="007A31F6" w:rsidRDefault="008E0F22" w:rsidP="004A6746">
                  <w:pPr>
                    <w:framePr w:hSpace="180" w:wrap="around" w:vAnchor="text" w:hAnchor="margin" w:y="-7"/>
                    <w:rPr>
                      <w:color w:val="002060"/>
                    </w:rPr>
                  </w:pPr>
                </w:p>
              </w:tc>
              <w:tc>
                <w:tcPr>
                  <w:tcW w:w="3062" w:type="dxa"/>
                </w:tcPr>
                <w:p w14:paraId="2C7875F5" w14:textId="77777777" w:rsidR="008E0F22" w:rsidRPr="007A31F6" w:rsidRDefault="008E0F22" w:rsidP="004A6746">
                  <w:pPr>
                    <w:framePr w:hSpace="180" w:wrap="around" w:vAnchor="text" w:hAnchor="margin" w:y="-7"/>
                    <w:rPr>
                      <w:color w:val="002060"/>
                    </w:rPr>
                  </w:pPr>
                </w:p>
              </w:tc>
            </w:tr>
            <w:tr w:rsidR="007A31F6" w:rsidRPr="007A31F6" w14:paraId="7ECEA336" w14:textId="77777777" w:rsidTr="00B50E06">
              <w:tc>
                <w:tcPr>
                  <w:tcW w:w="2660" w:type="dxa"/>
                </w:tcPr>
                <w:p w14:paraId="789ADEA2" w14:textId="77777777" w:rsidR="008E0F22" w:rsidRPr="007A31F6" w:rsidRDefault="008E0F22" w:rsidP="004A6746">
                  <w:pPr>
                    <w:framePr w:hSpace="180" w:wrap="around" w:vAnchor="text" w:hAnchor="margin" w:y="-7"/>
                    <w:rPr>
                      <w:color w:val="002060"/>
                    </w:rPr>
                  </w:pPr>
                </w:p>
              </w:tc>
              <w:tc>
                <w:tcPr>
                  <w:tcW w:w="4536" w:type="dxa"/>
                </w:tcPr>
                <w:p w14:paraId="685BE5C9" w14:textId="77777777" w:rsidR="008E0F22" w:rsidRPr="007A31F6" w:rsidRDefault="008E0F22" w:rsidP="004A6746">
                  <w:pPr>
                    <w:framePr w:hSpace="180" w:wrap="around" w:vAnchor="text" w:hAnchor="margin" w:y="-7"/>
                    <w:rPr>
                      <w:color w:val="002060"/>
                    </w:rPr>
                  </w:pPr>
                </w:p>
              </w:tc>
              <w:tc>
                <w:tcPr>
                  <w:tcW w:w="3062" w:type="dxa"/>
                </w:tcPr>
                <w:p w14:paraId="288B3074" w14:textId="77777777" w:rsidR="008E0F22" w:rsidRPr="007A31F6" w:rsidRDefault="008E0F22" w:rsidP="004A6746">
                  <w:pPr>
                    <w:framePr w:hSpace="180" w:wrap="around" w:vAnchor="text" w:hAnchor="margin" w:y="-7"/>
                    <w:rPr>
                      <w:color w:val="002060"/>
                    </w:rPr>
                  </w:pPr>
                </w:p>
              </w:tc>
            </w:tr>
            <w:tr w:rsidR="007A31F6" w:rsidRPr="007A31F6" w14:paraId="39E4AF56" w14:textId="77777777" w:rsidTr="00B50E06">
              <w:tc>
                <w:tcPr>
                  <w:tcW w:w="2660" w:type="dxa"/>
                </w:tcPr>
                <w:p w14:paraId="58583CFC" w14:textId="77777777" w:rsidR="008E0F22" w:rsidRPr="007A31F6" w:rsidRDefault="008E0F22" w:rsidP="004A6746">
                  <w:pPr>
                    <w:framePr w:hSpace="180" w:wrap="around" w:vAnchor="text" w:hAnchor="margin" w:y="-7"/>
                    <w:rPr>
                      <w:color w:val="002060"/>
                    </w:rPr>
                  </w:pPr>
                </w:p>
              </w:tc>
              <w:tc>
                <w:tcPr>
                  <w:tcW w:w="4536" w:type="dxa"/>
                </w:tcPr>
                <w:p w14:paraId="4C287ED1" w14:textId="77777777" w:rsidR="008E0F22" w:rsidRPr="007A31F6" w:rsidRDefault="008E0F22" w:rsidP="004A6746">
                  <w:pPr>
                    <w:framePr w:hSpace="180" w:wrap="around" w:vAnchor="text" w:hAnchor="margin" w:y="-7"/>
                    <w:rPr>
                      <w:color w:val="002060"/>
                    </w:rPr>
                  </w:pPr>
                </w:p>
              </w:tc>
              <w:tc>
                <w:tcPr>
                  <w:tcW w:w="3062" w:type="dxa"/>
                </w:tcPr>
                <w:p w14:paraId="4895E7A6" w14:textId="77777777" w:rsidR="008E0F22" w:rsidRPr="007A31F6" w:rsidRDefault="008E0F22" w:rsidP="004A6746">
                  <w:pPr>
                    <w:framePr w:hSpace="180" w:wrap="around" w:vAnchor="text" w:hAnchor="margin" w:y="-7"/>
                    <w:rPr>
                      <w:color w:val="002060"/>
                    </w:rPr>
                  </w:pPr>
                </w:p>
              </w:tc>
            </w:tr>
            <w:tr w:rsidR="007A31F6" w:rsidRPr="007A31F6" w14:paraId="17036F17" w14:textId="77777777" w:rsidTr="00B50E06">
              <w:tc>
                <w:tcPr>
                  <w:tcW w:w="2660" w:type="dxa"/>
                </w:tcPr>
                <w:p w14:paraId="15273C87" w14:textId="77777777" w:rsidR="008E0F22" w:rsidRPr="007A31F6" w:rsidRDefault="008E0F22" w:rsidP="004A6746">
                  <w:pPr>
                    <w:framePr w:hSpace="180" w:wrap="around" w:vAnchor="text" w:hAnchor="margin" w:y="-7"/>
                    <w:rPr>
                      <w:color w:val="002060"/>
                    </w:rPr>
                  </w:pPr>
                </w:p>
              </w:tc>
              <w:tc>
                <w:tcPr>
                  <w:tcW w:w="4536" w:type="dxa"/>
                </w:tcPr>
                <w:p w14:paraId="1D49C90F" w14:textId="77777777" w:rsidR="008E0F22" w:rsidRPr="007A31F6" w:rsidRDefault="008E0F22" w:rsidP="004A6746">
                  <w:pPr>
                    <w:framePr w:hSpace="180" w:wrap="around" w:vAnchor="text" w:hAnchor="margin" w:y="-7"/>
                    <w:rPr>
                      <w:color w:val="002060"/>
                    </w:rPr>
                  </w:pPr>
                </w:p>
              </w:tc>
              <w:tc>
                <w:tcPr>
                  <w:tcW w:w="3062" w:type="dxa"/>
                </w:tcPr>
                <w:p w14:paraId="32B2F8E6" w14:textId="77777777" w:rsidR="008E0F22" w:rsidRPr="007A31F6" w:rsidRDefault="008E0F22" w:rsidP="004A6746">
                  <w:pPr>
                    <w:framePr w:hSpace="180" w:wrap="around" w:vAnchor="text" w:hAnchor="margin" w:y="-7"/>
                    <w:rPr>
                      <w:color w:val="002060"/>
                    </w:rPr>
                  </w:pPr>
                </w:p>
              </w:tc>
            </w:tr>
            <w:tr w:rsidR="007A31F6" w:rsidRPr="007A31F6" w14:paraId="1867CD12" w14:textId="77777777" w:rsidTr="00B50E06">
              <w:tc>
                <w:tcPr>
                  <w:tcW w:w="2660" w:type="dxa"/>
                </w:tcPr>
                <w:p w14:paraId="79C98F88" w14:textId="77777777" w:rsidR="008E0F22" w:rsidRPr="007A31F6" w:rsidRDefault="008E0F22" w:rsidP="004A6746">
                  <w:pPr>
                    <w:framePr w:hSpace="180" w:wrap="around" w:vAnchor="text" w:hAnchor="margin" w:y="-7"/>
                    <w:rPr>
                      <w:color w:val="002060"/>
                    </w:rPr>
                  </w:pPr>
                </w:p>
              </w:tc>
              <w:tc>
                <w:tcPr>
                  <w:tcW w:w="4536" w:type="dxa"/>
                </w:tcPr>
                <w:p w14:paraId="44944DDD" w14:textId="77777777" w:rsidR="008E0F22" w:rsidRPr="007A31F6" w:rsidRDefault="008E0F22" w:rsidP="004A6746">
                  <w:pPr>
                    <w:framePr w:hSpace="180" w:wrap="around" w:vAnchor="text" w:hAnchor="margin" w:y="-7"/>
                    <w:rPr>
                      <w:color w:val="002060"/>
                    </w:rPr>
                  </w:pPr>
                </w:p>
              </w:tc>
              <w:tc>
                <w:tcPr>
                  <w:tcW w:w="3062" w:type="dxa"/>
                </w:tcPr>
                <w:p w14:paraId="087C0210" w14:textId="77777777" w:rsidR="008E0F22" w:rsidRPr="007A31F6" w:rsidRDefault="008E0F22" w:rsidP="004A6746">
                  <w:pPr>
                    <w:framePr w:hSpace="180" w:wrap="around" w:vAnchor="text" w:hAnchor="margin" w:y="-7"/>
                    <w:rPr>
                      <w:color w:val="002060"/>
                    </w:rPr>
                  </w:pPr>
                </w:p>
              </w:tc>
            </w:tr>
            <w:tr w:rsidR="007A31F6" w:rsidRPr="007A31F6" w14:paraId="2B34C090" w14:textId="77777777" w:rsidTr="00B50E06">
              <w:tc>
                <w:tcPr>
                  <w:tcW w:w="2660" w:type="dxa"/>
                </w:tcPr>
                <w:p w14:paraId="6132FA49" w14:textId="77777777" w:rsidR="008E0F22" w:rsidRPr="007A31F6" w:rsidRDefault="008E0F22" w:rsidP="004A6746">
                  <w:pPr>
                    <w:framePr w:hSpace="180" w:wrap="around" w:vAnchor="text" w:hAnchor="margin" w:y="-7"/>
                    <w:rPr>
                      <w:color w:val="002060"/>
                    </w:rPr>
                  </w:pPr>
                </w:p>
              </w:tc>
              <w:tc>
                <w:tcPr>
                  <w:tcW w:w="4536" w:type="dxa"/>
                </w:tcPr>
                <w:p w14:paraId="7BB8BF0C" w14:textId="77777777" w:rsidR="008E0F22" w:rsidRPr="007A31F6" w:rsidRDefault="008E0F22" w:rsidP="004A6746">
                  <w:pPr>
                    <w:framePr w:hSpace="180" w:wrap="around" w:vAnchor="text" w:hAnchor="margin" w:y="-7"/>
                    <w:rPr>
                      <w:color w:val="002060"/>
                    </w:rPr>
                  </w:pPr>
                </w:p>
              </w:tc>
              <w:tc>
                <w:tcPr>
                  <w:tcW w:w="3062" w:type="dxa"/>
                </w:tcPr>
                <w:p w14:paraId="79862B36" w14:textId="77777777" w:rsidR="008E0F22" w:rsidRPr="007A31F6" w:rsidRDefault="008E0F22" w:rsidP="004A6746">
                  <w:pPr>
                    <w:framePr w:hSpace="180" w:wrap="around" w:vAnchor="text" w:hAnchor="margin" w:y="-7"/>
                    <w:rPr>
                      <w:color w:val="002060"/>
                    </w:rPr>
                  </w:pPr>
                </w:p>
              </w:tc>
            </w:tr>
            <w:tr w:rsidR="007A31F6" w:rsidRPr="007A31F6" w14:paraId="7025BC50" w14:textId="77777777" w:rsidTr="00B50E06">
              <w:tc>
                <w:tcPr>
                  <w:tcW w:w="2660" w:type="dxa"/>
                </w:tcPr>
                <w:p w14:paraId="21CC173A" w14:textId="77777777" w:rsidR="008E0F22" w:rsidRPr="007A31F6" w:rsidRDefault="008E0F22" w:rsidP="004A6746">
                  <w:pPr>
                    <w:framePr w:hSpace="180" w:wrap="around" w:vAnchor="text" w:hAnchor="margin" w:y="-7"/>
                    <w:rPr>
                      <w:color w:val="002060"/>
                    </w:rPr>
                  </w:pPr>
                </w:p>
              </w:tc>
              <w:tc>
                <w:tcPr>
                  <w:tcW w:w="4536" w:type="dxa"/>
                </w:tcPr>
                <w:p w14:paraId="2DA3C76A" w14:textId="77777777" w:rsidR="008E0F22" w:rsidRPr="007A31F6" w:rsidRDefault="008E0F22" w:rsidP="004A6746">
                  <w:pPr>
                    <w:framePr w:hSpace="180" w:wrap="around" w:vAnchor="text" w:hAnchor="margin" w:y="-7"/>
                    <w:rPr>
                      <w:color w:val="002060"/>
                    </w:rPr>
                  </w:pPr>
                </w:p>
              </w:tc>
              <w:tc>
                <w:tcPr>
                  <w:tcW w:w="3062" w:type="dxa"/>
                </w:tcPr>
                <w:p w14:paraId="7F2601F3" w14:textId="77777777" w:rsidR="008E0F22" w:rsidRPr="007A31F6" w:rsidRDefault="008E0F22" w:rsidP="004A6746">
                  <w:pPr>
                    <w:framePr w:hSpace="180" w:wrap="around" w:vAnchor="text" w:hAnchor="margin" w:y="-7"/>
                    <w:rPr>
                      <w:color w:val="002060"/>
                    </w:rPr>
                  </w:pPr>
                </w:p>
              </w:tc>
            </w:tr>
          </w:tbl>
          <w:p w14:paraId="72B63EC6" w14:textId="77777777" w:rsidR="008E0F22" w:rsidRPr="007A31F6" w:rsidRDefault="008E0F22" w:rsidP="008E0F22">
            <w:pPr>
              <w:rPr>
                <w:color w:val="002060"/>
              </w:rPr>
            </w:pPr>
          </w:p>
          <w:p w14:paraId="5493198E" w14:textId="631F49FF" w:rsidR="008E0F22" w:rsidRPr="007A31F6" w:rsidRDefault="008E0F22" w:rsidP="008E0F22">
            <w:pPr>
              <w:rPr>
                <w:color w:val="002060"/>
              </w:rPr>
            </w:pPr>
            <w:r w:rsidRPr="007A31F6">
              <w:rPr>
                <w:color w:val="002060"/>
              </w:rPr>
              <w:fldChar w:fldCharType="begin">
                <w:ffData>
                  <w:name w:val="Text15"/>
                  <w:enabled/>
                  <w:calcOnExit w:val="0"/>
                  <w:textInput>
                    <w:default w:val="Please note that, as some of the information you requested includes personal data relating to third parties, we have redacted all information relating to third parties in order to protect their identities."/>
                  </w:textInput>
                </w:ffData>
              </w:fldChar>
            </w:r>
            <w:bookmarkStart w:id="12" w:name="Text15"/>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Please note that, as some of the information you requested includes personal data relating to third parties, we have redacted all information relating to third parties in order to protect their identities.</w:t>
            </w:r>
            <w:r w:rsidRPr="007A31F6">
              <w:rPr>
                <w:color w:val="002060"/>
              </w:rPr>
              <w:fldChar w:fldCharType="end"/>
            </w:r>
            <w:bookmarkEnd w:id="12"/>
            <w:r w:rsidR="00496482">
              <w:rPr>
                <w:color w:val="002060"/>
              </w:rPr>
              <w:t xml:space="preserve"> Sometimes this could be whole pages of documents. </w:t>
            </w:r>
          </w:p>
          <w:p w14:paraId="2A483E85" w14:textId="77777777" w:rsidR="008E0F22" w:rsidRPr="007A31F6" w:rsidRDefault="008E0F22" w:rsidP="008E0F22">
            <w:pPr>
              <w:rPr>
                <w:color w:val="002060"/>
              </w:rPr>
            </w:pPr>
          </w:p>
          <w:p w14:paraId="3093374E" w14:textId="77777777" w:rsidR="008E0F22" w:rsidRPr="007A31F6" w:rsidRDefault="008E0F22" w:rsidP="008E0F22">
            <w:pPr>
              <w:rPr>
                <w:color w:val="002060"/>
              </w:rPr>
            </w:pPr>
            <w:r w:rsidRPr="007A31F6">
              <w:rPr>
                <w:color w:val="002060"/>
              </w:rPr>
              <w:fldChar w:fldCharType="begin">
                <w:ffData>
                  <w:name w:val="Text16"/>
                  <w:enabled/>
                  <w:calcOnExit w:val="0"/>
                  <w:textInput>
                    <w:default w:val="We have withheld some of the information you requested in reliance on a statutory exemption. Those types of documents are"/>
                  </w:textInput>
                </w:ffData>
              </w:fldChar>
            </w:r>
            <w:bookmarkStart w:id="13" w:name="Text16"/>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We have withheld some of the information you requested in reliance on a statutory exemption. Those types of documents are</w:t>
            </w:r>
            <w:r w:rsidRPr="007A31F6">
              <w:rPr>
                <w:color w:val="002060"/>
              </w:rPr>
              <w:fldChar w:fldCharType="end"/>
            </w:r>
            <w:bookmarkEnd w:id="13"/>
            <w:r w:rsidRPr="007A31F6">
              <w:rPr>
                <w:color w:val="002060"/>
              </w:rPr>
              <w:t xml:space="preserve"> </w:t>
            </w:r>
            <w:r w:rsidRPr="007A31F6">
              <w:rPr>
                <w:i/>
                <w:color w:val="002060"/>
              </w:rPr>
              <w:fldChar w:fldCharType="begin">
                <w:ffData>
                  <w:name w:val="Text17"/>
                  <w:enabled/>
                  <w:calcOnExit w:val="0"/>
                  <w:textInput>
                    <w:default w:val="(insert a brief description of the type of document involved)"/>
                  </w:textInput>
                </w:ffData>
              </w:fldChar>
            </w:r>
            <w:bookmarkStart w:id="14" w:name="Text17"/>
            <w:r w:rsidRPr="007A31F6">
              <w:rPr>
                <w:i/>
                <w:color w:val="002060"/>
              </w:rPr>
              <w:instrText xml:space="preserve"> FORMTEXT </w:instrText>
            </w:r>
            <w:r w:rsidRPr="007A31F6">
              <w:rPr>
                <w:i/>
                <w:color w:val="002060"/>
              </w:rPr>
            </w:r>
            <w:r w:rsidRPr="007A31F6">
              <w:rPr>
                <w:i/>
                <w:color w:val="002060"/>
              </w:rPr>
              <w:fldChar w:fldCharType="separate"/>
            </w:r>
            <w:r w:rsidRPr="007A31F6">
              <w:rPr>
                <w:i/>
                <w:noProof/>
                <w:color w:val="002060"/>
              </w:rPr>
              <w:t>(insert a brief description of the type of document involved)</w:t>
            </w:r>
            <w:r w:rsidRPr="007A31F6">
              <w:rPr>
                <w:i/>
                <w:color w:val="002060"/>
              </w:rPr>
              <w:fldChar w:fldCharType="end"/>
            </w:r>
            <w:bookmarkEnd w:id="14"/>
            <w:r w:rsidRPr="007A31F6">
              <w:rPr>
                <w:color w:val="002060"/>
              </w:rPr>
              <w:t xml:space="preserve"> </w:t>
            </w:r>
            <w:r w:rsidRPr="007A31F6">
              <w:rPr>
                <w:color w:val="002060"/>
              </w:rPr>
              <w:fldChar w:fldCharType="begin">
                <w:ffData>
                  <w:name w:val="Text18"/>
                  <w:enabled/>
                  <w:calcOnExit w:val="0"/>
                  <w:textInput>
                    <w:default w:val="and the particular exemption from disclosure that we are relying on is"/>
                  </w:textInput>
                </w:ffData>
              </w:fldChar>
            </w:r>
            <w:bookmarkStart w:id="15" w:name="Text18"/>
            <w:r w:rsidRPr="007A31F6">
              <w:rPr>
                <w:color w:val="002060"/>
              </w:rPr>
              <w:instrText xml:space="preserve"> FORMTEXT </w:instrText>
            </w:r>
            <w:r w:rsidRPr="007A31F6">
              <w:rPr>
                <w:color w:val="002060"/>
              </w:rPr>
            </w:r>
            <w:r w:rsidRPr="007A31F6">
              <w:rPr>
                <w:color w:val="002060"/>
              </w:rPr>
              <w:fldChar w:fldCharType="separate"/>
            </w:r>
            <w:r w:rsidRPr="007A31F6">
              <w:rPr>
                <w:noProof/>
                <w:color w:val="002060"/>
              </w:rPr>
              <w:t>and the particular exemption from disclosure that we are relying on is</w:t>
            </w:r>
            <w:r w:rsidRPr="007A31F6">
              <w:rPr>
                <w:color w:val="002060"/>
              </w:rPr>
              <w:fldChar w:fldCharType="end"/>
            </w:r>
            <w:bookmarkEnd w:id="15"/>
            <w:r w:rsidRPr="007A31F6">
              <w:rPr>
                <w:color w:val="002060"/>
              </w:rPr>
              <w:t xml:space="preserve"> </w:t>
            </w:r>
            <w:r w:rsidRPr="007A31F6">
              <w:rPr>
                <w:i/>
                <w:color w:val="002060"/>
              </w:rPr>
              <w:fldChar w:fldCharType="begin">
                <w:ffData>
                  <w:name w:val="Text19"/>
                  <w:enabled/>
                  <w:calcOnExit w:val="0"/>
                  <w:textInput>
                    <w:default w:val="(specify the exemption that applies, e.g. data covered by legal professional privilege, data processed for the purposes of management forecasting or management planning, material relating to negotiations and confidential employment references)"/>
                  </w:textInput>
                </w:ffData>
              </w:fldChar>
            </w:r>
            <w:bookmarkStart w:id="16" w:name="Text19"/>
            <w:r w:rsidRPr="007A31F6">
              <w:rPr>
                <w:i/>
                <w:color w:val="002060"/>
              </w:rPr>
              <w:instrText xml:space="preserve"> FORMTEXT </w:instrText>
            </w:r>
            <w:r w:rsidRPr="007A31F6">
              <w:rPr>
                <w:i/>
                <w:color w:val="002060"/>
              </w:rPr>
            </w:r>
            <w:r w:rsidRPr="007A31F6">
              <w:rPr>
                <w:i/>
                <w:color w:val="002060"/>
              </w:rPr>
              <w:fldChar w:fldCharType="separate"/>
            </w:r>
            <w:r w:rsidRPr="007A31F6">
              <w:rPr>
                <w:i/>
                <w:noProof/>
                <w:color w:val="002060"/>
              </w:rPr>
              <w:t>(specify the exemption that applies, e.g. data covered by legal professional privilege, data processed for the purposes of management forecasting or management planning, material relating to negotiations and confidential employment references)</w:t>
            </w:r>
            <w:r w:rsidRPr="007A31F6">
              <w:rPr>
                <w:i/>
                <w:color w:val="002060"/>
              </w:rPr>
              <w:fldChar w:fldCharType="end"/>
            </w:r>
            <w:bookmarkEnd w:id="16"/>
          </w:p>
          <w:p w14:paraId="1ABD6DA6" w14:textId="77777777" w:rsidR="008E0F22" w:rsidRPr="007A31F6" w:rsidRDefault="008E0F22" w:rsidP="008E0F22">
            <w:pPr>
              <w:rPr>
                <w:color w:val="002060"/>
              </w:rPr>
            </w:pPr>
            <w:r w:rsidRPr="007A31F6">
              <w:rPr>
                <w:color w:val="002060"/>
              </w:rPr>
              <w:t>This now completes our response to your Rights of Access request.</w:t>
            </w:r>
          </w:p>
          <w:p w14:paraId="702449A0" w14:textId="77777777" w:rsidR="008E0F22" w:rsidRPr="007A31F6" w:rsidRDefault="008E0F22" w:rsidP="008E0F22">
            <w:pPr>
              <w:spacing w:line="259" w:lineRule="auto"/>
              <w:rPr>
                <w:color w:val="002060"/>
              </w:rPr>
            </w:pPr>
          </w:p>
          <w:p w14:paraId="3B29748A" w14:textId="77777777" w:rsidR="008E0F22" w:rsidRPr="007A31F6" w:rsidRDefault="008E0F22" w:rsidP="008E0F22">
            <w:pPr>
              <w:spacing w:after="160" w:line="259" w:lineRule="auto"/>
              <w:rPr>
                <w:color w:val="002060"/>
              </w:rPr>
            </w:pPr>
            <w:r w:rsidRPr="007A31F6">
              <w:rPr>
                <w:color w:val="002060"/>
              </w:rPr>
              <w:t>Yours Sincerely</w:t>
            </w:r>
          </w:p>
          <w:p w14:paraId="40689DE3" w14:textId="77777777" w:rsidR="008E0F22" w:rsidRPr="007A31F6" w:rsidRDefault="008E0F22" w:rsidP="008E0F22">
            <w:pPr>
              <w:spacing w:after="160" w:line="259" w:lineRule="auto"/>
              <w:rPr>
                <w:color w:val="002060"/>
              </w:rPr>
            </w:pPr>
          </w:p>
          <w:p w14:paraId="087DD972" w14:textId="77777777" w:rsidR="008E0F22" w:rsidRPr="007A31F6" w:rsidRDefault="008E0F22" w:rsidP="008E0F22">
            <w:pPr>
              <w:tabs>
                <w:tab w:val="left" w:pos="284"/>
              </w:tabs>
              <w:spacing w:line="259" w:lineRule="auto"/>
              <w:rPr>
                <w:b w:val="0"/>
                <w:noProof/>
                <w:color w:val="002060"/>
              </w:rPr>
            </w:pPr>
            <w:r w:rsidRPr="007A31F6">
              <w:rPr>
                <w:b w:val="0"/>
                <w:color w:val="002060"/>
              </w:rPr>
              <w:fldChar w:fldCharType="begin">
                <w:ffData>
                  <w:name w:val="Text10"/>
                  <w:enabled/>
                  <w:calcOnExit w:val="0"/>
                  <w:textInput/>
                </w:ffData>
              </w:fldChar>
            </w:r>
            <w:r w:rsidRPr="007A31F6">
              <w:rPr>
                <w:color w:val="002060"/>
              </w:rPr>
              <w:instrText xml:space="preserve"> FORMTEXT </w:instrText>
            </w:r>
            <w:r w:rsidRPr="007A31F6">
              <w:rPr>
                <w:b w:val="0"/>
                <w:color w:val="002060"/>
              </w:rPr>
            </w:r>
            <w:r w:rsidRPr="007A31F6">
              <w:rPr>
                <w:b w:val="0"/>
                <w:color w:val="002060"/>
              </w:rPr>
              <w:fldChar w:fldCharType="separate"/>
            </w:r>
            <w:r w:rsidRPr="007A31F6">
              <w:rPr>
                <w:noProof/>
                <w:color w:val="002060"/>
              </w:rPr>
              <w:t>Name</w:t>
            </w:r>
          </w:p>
          <w:p w14:paraId="5F0BA4EE" w14:textId="77777777" w:rsidR="008E0F22" w:rsidRPr="007A31F6" w:rsidRDefault="008E0F22" w:rsidP="008E0F22">
            <w:pPr>
              <w:tabs>
                <w:tab w:val="left" w:pos="284"/>
              </w:tabs>
              <w:spacing w:line="259" w:lineRule="auto"/>
              <w:rPr>
                <w:b w:val="0"/>
                <w:color w:val="002060"/>
              </w:rPr>
            </w:pPr>
            <w:r w:rsidRPr="007A31F6">
              <w:rPr>
                <w:noProof/>
                <w:color w:val="002060"/>
              </w:rPr>
              <w:t>Job Title</w:t>
            </w:r>
            <w:r w:rsidRPr="007A31F6">
              <w:rPr>
                <w:b w:val="0"/>
                <w:color w:val="002060"/>
              </w:rPr>
              <w:fldChar w:fldCharType="end"/>
            </w:r>
          </w:p>
          <w:p w14:paraId="5CC33958" w14:textId="77777777" w:rsidR="008E0F22" w:rsidRPr="007A31F6" w:rsidRDefault="008E0F22" w:rsidP="008E0F22">
            <w:pPr>
              <w:tabs>
                <w:tab w:val="left" w:pos="284"/>
              </w:tabs>
              <w:spacing w:line="259" w:lineRule="auto"/>
              <w:rPr>
                <w:color w:val="002060"/>
              </w:rPr>
            </w:pPr>
            <w:r w:rsidRPr="007A31F6">
              <w:rPr>
                <w:color w:val="002060"/>
              </w:rPr>
              <w:sym w:font="Wingdings" w:char="F028"/>
            </w:r>
            <w:r w:rsidRPr="007A31F6">
              <w:rPr>
                <w:color w:val="002060"/>
              </w:rPr>
              <w:t xml:space="preserve"> CONTACT NUMBER</w:t>
            </w:r>
          </w:p>
          <w:p w14:paraId="487BBA9D" w14:textId="77777777" w:rsidR="008E0F22" w:rsidRPr="007A31F6" w:rsidRDefault="008E0F22" w:rsidP="008E0F22">
            <w:pPr>
              <w:tabs>
                <w:tab w:val="left" w:pos="284"/>
              </w:tabs>
              <w:spacing w:after="160" w:line="259" w:lineRule="auto"/>
              <w:rPr>
                <w:color w:val="002060"/>
              </w:rPr>
            </w:pPr>
            <w:r w:rsidRPr="007A31F6">
              <w:rPr>
                <w:color w:val="002060"/>
              </w:rPr>
              <w:sym w:font="Wingdings" w:char="F038"/>
            </w:r>
            <w:r w:rsidRPr="007A31F6">
              <w:rPr>
                <w:color w:val="002060"/>
              </w:rPr>
              <w:tab/>
              <w:t>EMAIL ADDRESS</w:t>
            </w:r>
          </w:p>
          <w:p w14:paraId="4DB2E41D" w14:textId="77777777" w:rsidR="008E0F22" w:rsidRPr="007A31F6" w:rsidRDefault="008E0F22" w:rsidP="008E0F22">
            <w:pPr>
              <w:spacing w:line="259" w:lineRule="auto"/>
              <w:rPr>
                <w:color w:val="002060"/>
              </w:rPr>
            </w:pPr>
          </w:p>
          <w:p w14:paraId="62E60686" w14:textId="77777777" w:rsidR="008E0F22" w:rsidRPr="007A31F6" w:rsidRDefault="008E0F22" w:rsidP="008E0F22">
            <w:pPr>
              <w:rPr>
                <w:color w:val="002060"/>
              </w:rPr>
            </w:pPr>
          </w:p>
          <w:p w14:paraId="71C6FB58" w14:textId="68DB913F" w:rsidR="00D077E9" w:rsidRPr="007A31F6" w:rsidRDefault="00F436EE" w:rsidP="00D077E9">
            <w:pPr>
              <w:rPr>
                <w:noProof/>
                <w:color w:val="002060"/>
                <w:sz w:val="40"/>
                <w:szCs w:val="40"/>
              </w:rPr>
            </w:pPr>
            <w:r w:rsidRPr="007A31F6">
              <w:rPr>
                <w:noProof/>
                <w:color w:val="002060"/>
                <w:sz w:val="40"/>
                <w:szCs w:val="40"/>
              </w:rPr>
              <w:lastRenderedPageBreak/>
              <mc:AlternateContent>
                <mc:Choice Requires="wps">
                  <w:drawing>
                    <wp:anchor distT="45720" distB="45720" distL="114300" distR="114300" simplePos="0" relativeHeight="251678720" behindDoc="0" locked="0" layoutInCell="1" allowOverlap="1" wp14:anchorId="36E32E4B" wp14:editId="753C100C">
                      <wp:simplePos x="0" y="0"/>
                      <wp:positionH relativeFrom="column">
                        <wp:posOffset>1518920</wp:posOffset>
                      </wp:positionH>
                      <wp:positionV relativeFrom="paragraph">
                        <wp:posOffset>177165</wp:posOffset>
                      </wp:positionV>
                      <wp:extent cx="4501515" cy="1645920"/>
                      <wp:effectExtent l="0" t="0" r="13335" b="1143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1645920"/>
                              </a:xfrm>
                              <a:prstGeom prst="rect">
                                <a:avLst/>
                              </a:prstGeom>
                              <a:solidFill>
                                <a:srgbClr val="FFFFFF"/>
                              </a:solidFill>
                              <a:ln w="9525">
                                <a:solidFill>
                                  <a:srgbClr val="000000"/>
                                </a:solidFill>
                                <a:miter lim="800000"/>
                                <a:headEnd/>
                                <a:tailEnd/>
                              </a:ln>
                            </wps:spPr>
                            <wps:txbx>
                              <w:txbxContent>
                                <w:p w14:paraId="66FCAC89" w14:textId="786D8930" w:rsidR="00F436EE" w:rsidRPr="00F436EE" w:rsidRDefault="00F436EE" w:rsidP="00F436EE">
                                  <w:pPr>
                                    <w:shd w:val="clear" w:color="auto" w:fill="002060"/>
                                    <w:spacing w:after="240" w:line="240" w:lineRule="auto"/>
                                    <w:rPr>
                                      <w:rFonts w:ascii="Verdana" w:eastAsia="Times New Roman" w:hAnsi="Verdana" w:cs="Times New Roman"/>
                                      <w:color w:val="FFFFFF" w:themeColor="background1"/>
                                      <w:szCs w:val="28"/>
                                      <w:lang w:eastAsia="en-GB"/>
                                    </w:rPr>
                                  </w:pPr>
                                  <w:r w:rsidRPr="00F436EE">
                                    <w:rPr>
                                      <w:rFonts w:ascii="Verdana" w:eastAsia="Times New Roman" w:hAnsi="Verdana" w:cs="Times New Roman"/>
                                      <w:color w:val="FFFFFF" w:themeColor="background1"/>
                                      <w:szCs w:val="28"/>
                                      <w:lang w:eastAsia="en-GB"/>
                                    </w:rPr>
                                    <w:t xml:space="preserve">If you’re using a computer to redact information, make sure you get advice on how to save it as a new file. </w:t>
                                  </w:r>
                                  <w:r w:rsidR="00C713A9" w:rsidRPr="00F436EE">
                                    <w:rPr>
                                      <w:rFonts w:ascii="Verdana" w:eastAsia="Times New Roman" w:hAnsi="Verdana" w:cs="Times New Roman"/>
                                      <w:color w:val="FFFFFF" w:themeColor="background1"/>
                                      <w:szCs w:val="28"/>
                                      <w:lang w:eastAsia="en-GB"/>
                                    </w:rPr>
                                    <w:t>Otherwise,</w:t>
                                  </w:r>
                                  <w:r w:rsidRPr="00F436EE">
                                    <w:rPr>
                                      <w:rFonts w:ascii="Verdana" w:eastAsia="Times New Roman" w:hAnsi="Verdana" w:cs="Times New Roman"/>
                                      <w:color w:val="FFFFFF" w:themeColor="background1"/>
                                      <w:szCs w:val="28"/>
                                      <w:lang w:eastAsia="en-GB"/>
                                    </w:rPr>
                                    <w:t xml:space="preserve"> there’s a risk that someone could delete your blacked-out sections and read the text underneath. </w:t>
                                  </w:r>
                                </w:p>
                                <w:p w14:paraId="1B247380" w14:textId="4DD41433" w:rsidR="00F436EE" w:rsidRDefault="00F436EE" w:rsidP="00F436EE">
                                  <w:pPr>
                                    <w:shd w:val="clear" w:color="auto" w:fill="0020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32E4B" id="_x0000_s1031" type="#_x0000_t202" style="position:absolute;margin-left:119.6pt;margin-top:13.95pt;width:354.45pt;height:129.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">
                      <v:textbox>
                        <w:txbxContent>
                          <w:p w14:paraId="66FCAC89" w14:textId="786D8930" w:rsidR="00F436EE" w:rsidRPr="00F436EE" w:rsidRDefault="00F436EE" w:rsidP="00F436EE">
                            <w:pPr>
                              <w:shd w:val="clear" w:color="auto" w:fill="002060"/>
                              <w:spacing w:after="240" w:line="240" w:lineRule="auto"/>
                              <w:rPr>
                                <w:rFonts w:ascii="Verdana" w:eastAsia="Times New Roman" w:hAnsi="Verdana" w:cs="Times New Roman"/>
                                <w:color w:val="FFFFFF" w:themeColor="background1"/>
                                <w:szCs w:val="28"/>
                                <w:lang w:eastAsia="en-GB"/>
                              </w:rPr>
                            </w:pPr>
                            <w:r w:rsidRPr="00F436EE">
                              <w:rPr>
                                <w:rFonts w:ascii="Verdana" w:eastAsia="Times New Roman" w:hAnsi="Verdana" w:cs="Times New Roman"/>
                                <w:color w:val="FFFFFF" w:themeColor="background1"/>
                                <w:szCs w:val="28"/>
                                <w:lang w:eastAsia="en-GB"/>
                              </w:rPr>
                              <w:t xml:space="preserve">If you’re using a computer to redact information, make sure you get advice on how to save it as a new file. </w:t>
                            </w:r>
                            <w:r w:rsidR="00C713A9" w:rsidRPr="00F436EE">
                              <w:rPr>
                                <w:rFonts w:ascii="Verdana" w:eastAsia="Times New Roman" w:hAnsi="Verdana" w:cs="Times New Roman"/>
                                <w:color w:val="FFFFFF" w:themeColor="background1"/>
                                <w:szCs w:val="28"/>
                                <w:lang w:eastAsia="en-GB"/>
                              </w:rPr>
                              <w:t>Otherwise,</w:t>
                            </w:r>
                            <w:r w:rsidRPr="00F436EE">
                              <w:rPr>
                                <w:rFonts w:ascii="Verdana" w:eastAsia="Times New Roman" w:hAnsi="Verdana" w:cs="Times New Roman"/>
                                <w:color w:val="FFFFFF" w:themeColor="background1"/>
                                <w:szCs w:val="28"/>
                                <w:lang w:eastAsia="en-GB"/>
                              </w:rPr>
                              <w:t xml:space="preserve"> there’s a risk that someone could delete your blacked-out sections and read the text underneath. </w:t>
                            </w:r>
                          </w:p>
                          <w:p w14:paraId="1B247380" w14:textId="4DD41433" w:rsidR="00F436EE" w:rsidRDefault="00F436EE" w:rsidP="00F436EE">
                            <w:pPr>
                              <w:shd w:val="clear" w:color="auto" w:fill="002060"/>
                            </w:pPr>
                          </w:p>
                        </w:txbxContent>
                      </v:textbox>
                      <w10:wrap type="square"/>
                    </v:shape>
                  </w:pict>
                </mc:Fallback>
              </mc:AlternateContent>
            </w:r>
            <w:r w:rsidRPr="007A31F6">
              <w:rPr>
                <w:noProof/>
                <w:color w:val="002060"/>
              </w:rPr>
              <mc:AlternateContent>
                <mc:Choice Requires="wps">
                  <w:drawing>
                    <wp:anchor distT="0" distB="0" distL="114300" distR="114300" simplePos="0" relativeHeight="251679744" behindDoc="0" locked="0" layoutInCell="1" allowOverlap="1" wp14:anchorId="37EFBE08" wp14:editId="56E434BA">
                      <wp:simplePos x="0" y="0"/>
                      <wp:positionH relativeFrom="column">
                        <wp:posOffset>-112395</wp:posOffset>
                      </wp:positionH>
                      <wp:positionV relativeFrom="paragraph">
                        <wp:posOffset>791455</wp:posOffset>
                      </wp:positionV>
                      <wp:extent cx="1406770" cy="675249"/>
                      <wp:effectExtent l="0" t="19050" r="41275" b="29845"/>
                      <wp:wrapNone/>
                      <wp:docPr id="193" name="Arrow: Right 193"/>
                      <wp:cNvGraphicFramePr/>
                      <a:graphic xmlns:a="http://schemas.openxmlformats.org/drawingml/2006/main">
                        <a:graphicData uri="http://schemas.microsoft.com/office/word/2010/wordprocessingShape">
                          <wps:wsp>
                            <wps:cNvSpPr/>
                            <wps:spPr>
                              <a:xfrm>
                                <a:off x="0" y="0"/>
                                <a:ext cx="1406770" cy="6752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053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3" o:spid="_x0000_s1026" type="#_x0000_t13" style="position:absolute;margin-left:-8.85pt;margin-top:62.3pt;width:110.75pt;height:53.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" adj="16416" fillcolor="#024f75 [3204]" strokecolor="#012639 [1604]" strokeweight="2pt"/>
                  </w:pict>
                </mc:Fallback>
              </mc:AlternateContent>
            </w:r>
            <w:r w:rsidRPr="007A31F6">
              <w:rPr>
                <w:noProof/>
                <w:color w:val="002060"/>
                <w:sz w:val="40"/>
                <w:szCs w:val="40"/>
              </w:rPr>
              <w:t>Did you know?</w:t>
            </w:r>
            <w:r w:rsidR="007A31F6" w:rsidRPr="007A31F6">
              <w:rPr>
                <w:noProof/>
                <w:color w:val="002060"/>
                <w:sz w:val="40"/>
                <w:szCs w:val="40"/>
              </w:rPr>
              <mc:AlternateContent>
                <mc:Choice Requires="wpg">
                  <w:drawing>
                    <wp:inline distT="0" distB="0" distL="0" distR="0" wp14:anchorId="4A5FFB66" wp14:editId="5073580A">
                      <wp:extent cx="6132977" cy="2855742"/>
                      <wp:effectExtent l="0" t="0" r="1270" b="1905"/>
                      <wp:docPr id="6" name="Group 6"/>
                      <wp:cNvGraphicFramePr/>
                      <a:graphic xmlns:a="http://schemas.openxmlformats.org/drawingml/2006/main">
                        <a:graphicData uri="http://schemas.microsoft.com/office/word/2010/wordprocessingGroup">
                          <wpg:wgp>
                            <wpg:cNvGrpSpPr/>
                            <wpg:grpSpPr>
                              <a:xfrm>
                                <a:off x="0" y="0"/>
                                <a:ext cx="6132977" cy="2855742"/>
                                <a:chOff x="0" y="0"/>
                                <a:chExt cx="6316345" cy="4165812"/>
                              </a:xfrm>
                            </wpg:grpSpPr>
                            <pic:pic xmlns:pic="http://schemas.openxmlformats.org/drawingml/2006/picture">
                              <pic:nvPicPr>
                                <pic:cNvPr id="4" name="Picture 4"/>
                                <pic:cNvPicPr>
                                  <a:picLocks noChangeAspect="1"/>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316345" cy="4116070"/>
                                </a:xfrm>
                                <a:prstGeom prst="rect">
                                  <a:avLst/>
                                </a:prstGeom>
                              </pic:spPr>
                            </pic:pic>
                            <wps:wsp>
                              <wps:cNvPr id="5" name="Text Box 5"/>
                              <wps:cNvSpPr txBox="1"/>
                              <wps:spPr>
                                <a:xfrm>
                                  <a:off x="0" y="4115299"/>
                                  <a:ext cx="6316345" cy="50513"/>
                                </a:xfrm>
                                <a:prstGeom prst="rect">
                                  <a:avLst/>
                                </a:prstGeom>
                                <a:solidFill>
                                  <a:prstClr val="white"/>
                                </a:solidFill>
                                <a:ln>
                                  <a:noFill/>
                                </a:ln>
                              </wps:spPr>
                              <wps:txbx>
                                <w:txbxContent>
                                  <w:p w14:paraId="09750208" w14:textId="77777777" w:rsidR="007A31F6" w:rsidRPr="007A31F6" w:rsidRDefault="00F10D90" w:rsidP="007A31F6">
                                    <w:pPr>
                                      <w:rPr>
                                        <w:sz w:val="18"/>
                                        <w:szCs w:val="18"/>
                                      </w:rPr>
                                    </w:pPr>
                                    <w:hyperlink r:id="rId25" w:history="1">
                                      <w:r w:rsidR="007A31F6" w:rsidRPr="007A31F6">
                                        <w:rPr>
                                          <w:rStyle w:val="Hyperlink"/>
                                          <w:sz w:val="18"/>
                                          <w:szCs w:val="18"/>
                                        </w:rPr>
                                        <w:t>This Photo</w:t>
                                      </w:r>
                                    </w:hyperlink>
                                    <w:r w:rsidR="007A31F6" w:rsidRPr="007A31F6">
                                      <w:rPr>
                                        <w:sz w:val="18"/>
                                        <w:szCs w:val="18"/>
                                      </w:rPr>
                                      <w:t xml:space="preserve"> by Unknown Author is licensed under </w:t>
                                    </w:r>
                                    <w:hyperlink r:id="rId26" w:history="1">
                                      <w:r w:rsidR="007A31F6" w:rsidRPr="007A31F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5FFB66" id="Group 6" o:spid="_x0000_s1032" style="width:482.9pt;height:224.85pt;mso-position-horizontal-relative:char;mso-position-vertical-relative:line" coordsize="63163,41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width:63163;height:4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">
                        <v:imagedata r:id="rId27" o:title="" recolortarget="#16415d [1445]"/>
                      </v:shape>
                      <v:shape id="Text Box 5" o:spid="_x0000_s1034" type="#_x0000_t202" style="position:absolute;top:41152;width:6316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9750208" w14:textId="77777777" w:rsidR="007A31F6" w:rsidRPr="007A31F6" w:rsidRDefault="00F10D90" w:rsidP="007A31F6">
                              <w:pPr>
                                <w:rPr>
                                  <w:sz w:val="18"/>
                                  <w:szCs w:val="18"/>
                                </w:rPr>
                              </w:pPr>
                              <w:hyperlink r:id="rId28" w:history="1">
                                <w:r w:rsidR="007A31F6" w:rsidRPr="007A31F6">
                                  <w:rPr>
                                    <w:rStyle w:val="Hyperlink"/>
                                    <w:sz w:val="18"/>
                                    <w:szCs w:val="18"/>
                                  </w:rPr>
                                  <w:t>This Photo</w:t>
                                </w:r>
                              </w:hyperlink>
                              <w:r w:rsidR="007A31F6" w:rsidRPr="007A31F6">
                                <w:rPr>
                                  <w:sz w:val="18"/>
                                  <w:szCs w:val="18"/>
                                </w:rPr>
                                <w:t xml:space="preserve"> by Unknown Author is licensed under </w:t>
                              </w:r>
                              <w:hyperlink r:id="rId29" w:history="1">
                                <w:r w:rsidR="007A31F6" w:rsidRPr="007A31F6">
                                  <w:rPr>
                                    <w:rStyle w:val="Hyperlink"/>
                                    <w:sz w:val="18"/>
                                    <w:szCs w:val="18"/>
                                  </w:rPr>
                                  <w:t>CC BY-SA</w:t>
                                </w:r>
                              </w:hyperlink>
                            </w:p>
                          </w:txbxContent>
                        </v:textbox>
                      </v:shape>
                      <w10:anchorlock/>
                    </v:group>
                  </w:pict>
                </mc:Fallback>
              </mc:AlternateContent>
            </w:r>
          </w:p>
        </w:tc>
      </w:tr>
      <w:tr w:rsidR="007A31F6" w:rsidRPr="007A31F6" w14:paraId="54284BE7" w14:textId="77777777" w:rsidTr="008E0F22">
        <w:trPr>
          <w:trHeight w:val="2171"/>
        </w:trPr>
        <w:tc>
          <w:tcPr>
            <w:tcW w:w="9936" w:type="dxa"/>
            <w:tcBorders>
              <w:top w:val="nil"/>
              <w:left w:val="nil"/>
              <w:bottom w:val="nil"/>
              <w:right w:val="nil"/>
            </w:tcBorders>
          </w:tcPr>
          <w:p w14:paraId="41A78F11" w14:textId="5DA581D9" w:rsidR="00D077E9" w:rsidRPr="007A31F6" w:rsidRDefault="00D077E9" w:rsidP="000C6491">
            <w:pPr>
              <w:rPr>
                <w:noProof/>
                <w:color w:val="002060"/>
                <w:sz w:val="10"/>
                <w:szCs w:val="10"/>
              </w:rPr>
            </w:pPr>
          </w:p>
        </w:tc>
      </w:tr>
    </w:tbl>
    <w:p w14:paraId="28F4B6C2" w14:textId="53A96206" w:rsidR="00D077E9" w:rsidRPr="007A31F6" w:rsidRDefault="00D077E9">
      <w:pPr>
        <w:spacing w:after="200"/>
        <w:rPr>
          <w:color w:val="002060"/>
        </w:rPr>
      </w:pPr>
      <w:r w:rsidRPr="007A31F6">
        <w:rPr>
          <w:color w:val="002060"/>
        </w:rPr>
        <w:br w:type="page"/>
      </w:r>
    </w:p>
    <w:p w14:paraId="4F140226" w14:textId="57FB0C9F" w:rsidR="00D077E9" w:rsidRPr="007A31F6" w:rsidRDefault="00B33436" w:rsidP="00D077E9">
      <w:pPr>
        <w:pStyle w:val="Heading1"/>
        <w:rPr>
          <w:color w:val="002060"/>
        </w:rPr>
      </w:pPr>
      <w:r w:rsidRPr="007A31F6">
        <w:rPr>
          <w:color w:val="002060"/>
        </w:rPr>
        <w:lastRenderedPageBreak/>
        <w:t>Did you know?</w:t>
      </w:r>
    </w:p>
    <w:tbl>
      <w:tblPr>
        <w:tblW w:w="9999" w:type="dxa"/>
        <w:tblInd w:w="40" w:type="dxa"/>
        <w:tblCellMar>
          <w:left w:w="0" w:type="dxa"/>
          <w:right w:w="0" w:type="dxa"/>
        </w:tblCellMar>
        <w:tblLook w:val="0000" w:firstRow="0" w:lastRow="0" w:firstColumn="0" w:lastColumn="0" w:noHBand="0" w:noVBand="0"/>
      </w:tblPr>
      <w:tblGrid>
        <w:gridCol w:w="10545"/>
      </w:tblGrid>
      <w:tr w:rsidR="007A31F6" w:rsidRPr="007A31F6" w14:paraId="2D6EC923" w14:textId="77777777" w:rsidTr="00DF027C">
        <w:trPr>
          <w:trHeight w:val="3546"/>
        </w:trPr>
        <w:tc>
          <w:tcPr>
            <w:tcW w:w="9999" w:type="dxa"/>
          </w:tcPr>
          <w:p w14:paraId="0B008158" w14:textId="192FFEE0" w:rsidR="00DF027C" w:rsidRPr="007A31F6" w:rsidRDefault="002C66B0" w:rsidP="00DF027C">
            <w:pPr>
              <w:pStyle w:val="Content"/>
              <w:rPr>
                <w:color w:val="002060"/>
              </w:rPr>
            </w:pPr>
            <w:r w:rsidRPr="007A31F6">
              <w:rPr>
                <w:noProof/>
                <w:color w:val="002060"/>
              </w:rPr>
              <mc:AlternateContent>
                <mc:Choice Requires="wps">
                  <w:drawing>
                    <wp:anchor distT="45720" distB="45720" distL="114300" distR="114300" simplePos="0" relativeHeight="251672576" behindDoc="0" locked="0" layoutInCell="1" allowOverlap="1" wp14:anchorId="204C10DD" wp14:editId="18A95B84">
                      <wp:simplePos x="0" y="0"/>
                      <wp:positionH relativeFrom="column">
                        <wp:posOffset>2211070</wp:posOffset>
                      </wp:positionH>
                      <wp:positionV relativeFrom="paragraph">
                        <wp:posOffset>0</wp:posOffset>
                      </wp:positionV>
                      <wp:extent cx="3966210" cy="1546860"/>
                      <wp:effectExtent l="0" t="0" r="1524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546860"/>
                              </a:xfrm>
                              <a:prstGeom prst="rect">
                                <a:avLst/>
                              </a:prstGeom>
                              <a:solidFill>
                                <a:srgbClr val="002060"/>
                              </a:solidFill>
                              <a:ln w="9525">
                                <a:solidFill>
                                  <a:srgbClr val="002060"/>
                                </a:solidFill>
                                <a:miter lim="800000"/>
                                <a:headEnd/>
                                <a:tailEnd/>
                              </a:ln>
                            </wps:spPr>
                            <wps:txbx>
                              <w:txbxContent>
                                <w:p w14:paraId="79A1F8DA" w14:textId="77777777" w:rsidR="00B33436" w:rsidRPr="00B33436" w:rsidRDefault="00B33436" w:rsidP="00B33436">
                                  <w:pPr>
                                    <w:shd w:val="clear" w:color="auto" w:fill="002060"/>
                                    <w:spacing w:before="100" w:beforeAutospacing="1" w:after="100" w:afterAutospacing="1" w:line="240" w:lineRule="auto"/>
                                    <w:ind w:left="720"/>
                                    <w:rPr>
                                      <w:rFonts w:ascii="Verdana" w:eastAsia="Times New Roman" w:hAnsi="Verdana" w:cs="Times New Roman"/>
                                      <w:color w:val="FFFFFF" w:themeColor="background1"/>
                                      <w:szCs w:val="28"/>
                                      <w:lang w:eastAsia="en-GB"/>
                                    </w:rPr>
                                  </w:pPr>
                                  <w:r w:rsidRPr="00B33436">
                                    <w:rPr>
                                      <w:rFonts w:ascii="Verdana" w:eastAsia="Times New Roman" w:hAnsi="Verdana" w:cs="Times New Roman"/>
                                      <w:color w:val="FFFFFF" w:themeColor="background1"/>
                                      <w:szCs w:val="28"/>
                                      <w:lang w:eastAsia="en-GB"/>
                                    </w:rPr>
                                    <w:t>It doesn’t matter if the day you receive the request isn’t a working day. For example, if you receive a request on Saturday 7 March, you should respond by Tuesday 7 April.</w:t>
                                  </w:r>
                                </w:p>
                                <w:p w14:paraId="5240F957" w14:textId="44F80343" w:rsidR="00B33436" w:rsidRDefault="00B334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C10DD" id="_x0000_s1035" type="#_x0000_t202" style="position:absolute;margin-left:174.1pt;margin-top:0;width:312.3pt;height:12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" fillcolor="#002060" strokecolor="#002060">
                      <v:textbox>
                        <w:txbxContent>
                          <w:p w14:paraId="79A1F8DA" w14:textId="77777777" w:rsidR="00B33436" w:rsidRPr="00B33436" w:rsidRDefault="00B33436" w:rsidP="00B33436">
                            <w:pPr>
                              <w:shd w:val="clear" w:color="auto" w:fill="002060"/>
                              <w:spacing w:before="100" w:beforeAutospacing="1" w:after="100" w:afterAutospacing="1" w:line="240" w:lineRule="auto"/>
                              <w:ind w:left="720"/>
                              <w:rPr>
                                <w:rFonts w:ascii="Verdana" w:eastAsia="Times New Roman" w:hAnsi="Verdana" w:cs="Times New Roman"/>
                                <w:color w:val="FFFFFF" w:themeColor="background1"/>
                                <w:szCs w:val="28"/>
                                <w:lang w:eastAsia="en-GB"/>
                              </w:rPr>
                            </w:pPr>
                            <w:r w:rsidRPr="00B33436">
                              <w:rPr>
                                <w:rFonts w:ascii="Verdana" w:eastAsia="Times New Roman" w:hAnsi="Verdana" w:cs="Times New Roman"/>
                                <w:color w:val="FFFFFF" w:themeColor="background1"/>
                                <w:szCs w:val="28"/>
                                <w:lang w:eastAsia="en-GB"/>
                              </w:rPr>
                              <w:t>It doesn’t matter if the day you receive the request isn’t a working day. For example, if you receive a request on Saturday 7 March, you should respond by Tuesday 7 April.</w:t>
                            </w:r>
                          </w:p>
                          <w:p w14:paraId="5240F957" w14:textId="44F80343" w:rsidR="00B33436" w:rsidRDefault="00B33436"/>
                        </w:txbxContent>
                      </v:textbox>
                      <w10:wrap type="square"/>
                    </v:shape>
                  </w:pict>
                </mc:Fallback>
              </mc:AlternateContent>
            </w:r>
            <w:r w:rsidRPr="007A31F6">
              <w:rPr>
                <w:i/>
                <w:noProof/>
                <w:color w:val="002060"/>
                <w:sz w:val="36"/>
              </w:rPr>
              <mc:AlternateContent>
                <mc:Choice Requires="wpg">
                  <w:drawing>
                    <wp:inline distT="0" distB="0" distL="0" distR="0" wp14:anchorId="78D6C8D8" wp14:editId="5A0DBCC7">
                      <wp:extent cx="4740813" cy="2421517"/>
                      <wp:effectExtent l="0" t="0" r="3175" b="0"/>
                      <wp:docPr id="29" name="Group 29"/>
                      <wp:cNvGraphicFramePr/>
                      <a:graphic xmlns:a="http://schemas.openxmlformats.org/drawingml/2006/main">
                        <a:graphicData uri="http://schemas.microsoft.com/office/word/2010/wordprocessingGroup">
                          <wpg:wgp>
                            <wpg:cNvGrpSpPr/>
                            <wpg:grpSpPr>
                              <a:xfrm>
                                <a:off x="0" y="0"/>
                                <a:ext cx="4740813" cy="2421517"/>
                                <a:chOff x="0" y="0"/>
                                <a:chExt cx="6309555" cy="4206240"/>
                              </a:xfrm>
                            </wpg:grpSpPr>
                            <pic:pic xmlns:pic="http://schemas.openxmlformats.org/drawingml/2006/picture">
                              <pic:nvPicPr>
                                <pic:cNvPr id="27" name="Picture 27"/>
                                <pic:cNvPicPr>
                                  <a:picLocks noChangeAspect="1"/>
                                </pic:cNvPicPr>
                              </pic:nvPicPr>
                              <pic:blipFill>
                                <a:blip r:embed="rId30" cstate="print">
                                  <a:duotone>
                                    <a:prstClr val="black"/>
                                    <a:schemeClr val="accent2">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195" y="0"/>
                                  <a:ext cx="6309360" cy="4206240"/>
                                </a:xfrm>
                                <a:prstGeom prst="rect">
                                  <a:avLst/>
                                </a:prstGeom>
                              </pic:spPr>
                            </pic:pic>
                            <wps:wsp>
                              <wps:cNvPr id="28" name="Text Box 28"/>
                              <wps:cNvSpPr txBox="1"/>
                              <wps:spPr>
                                <a:xfrm>
                                  <a:off x="0" y="3893235"/>
                                  <a:ext cx="6309360" cy="45719"/>
                                </a:xfrm>
                                <a:prstGeom prst="rect">
                                  <a:avLst/>
                                </a:prstGeom>
                                <a:solidFill>
                                  <a:prstClr val="white"/>
                                </a:solidFill>
                                <a:ln>
                                  <a:noFill/>
                                </a:ln>
                              </wps:spPr>
                              <wps:txbx>
                                <w:txbxContent>
                                  <w:p w14:paraId="54CC3AF5" w14:textId="77777777" w:rsidR="002C66B0" w:rsidRPr="00D02F80" w:rsidRDefault="00F10D90" w:rsidP="002C66B0">
                                    <w:pPr>
                                      <w:rPr>
                                        <w:sz w:val="18"/>
                                        <w:szCs w:val="18"/>
                                      </w:rPr>
                                    </w:pPr>
                                    <w:hyperlink r:id="rId32" w:history="1">
                                      <w:r w:rsidR="002C66B0" w:rsidRPr="00D02F80">
                                        <w:rPr>
                                          <w:rStyle w:val="Hyperlink"/>
                                          <w:sz w:val="18"/>
                                          <w:szCs w:val="18"/>
                                        </w:rPr>
                                        <w:t>This Photo</w:t>
                                      </w:r>
                                    </w:hyperlink>
                                    <w:r w:rsidR="002C66B0" w:rsidRPr="00D02F80">
                                      <w:rPr>
                                        <w:sz w:val="18"/>
                                        <w:szCs w:val="18"/>
                                      </w:rPr>
                                      <w:t xml:space="preserve"> by Unknown Author is licensed under </w:t>
                                    </w:r>
                                    <w:hyperlink r:id="rId33" w:history="1">
                                      <w:r w:rsidR="002C66B0" w:rsidRPr="00D02F8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D6C8D8" id="Group 29" o:spid="_x0000_s1036" style="width:373.3pt;height:190.65pt;mso-position-horizontal-relative:char;mso-position-vertical-relative:line" coordsize="63095,4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">
                      <v:shape id="Picture 27" o:spid="_x0000_s1037" type="#_x0000_t75" style="position:absolute;left:1;width:63094;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">
                        <v:imagedata r:id="rId34" o:title="" recolortarget="black"/>
                      </v:shape>
                      <v:shape id="Text Box 28" o:spid="_x0000_s1038" type="#_x0000_t202" style="position:absolute;top:38932;width:6309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4CC3AF5" w14:textId="77777777" w:rsidR="002C66B0" w:rsidRPr="00D02F80" w:rsidRDefault="00F10D90" w:rsidP="002C66B0">
                              <w:pPr>
                                <w:rPr>
                                  <w:sz w:val="18"/>
                                  <w:szCs w:val="18"/>
                                </w:rPr>
                              </w:pPr>
                              <w:hyperlink r:id="rId35" w:history="1">
                                <w:r w:rsidR="002C66B0" w:rsidRPr="00D02F80">
                                  <w:rPr>
                                    <w:rStyle w:val="Hyperlink"/>
                                    <w:sz w:val="18"/>
                                    <w:szCs w:val="18"/>
                                  </w:rPr>
                                  <w:t>This Photo</w:t>
                                </w:r>
                              </w:hyperlink>
                              <w:r w:rsidR="002C66B0" w:rsidRPr="00D02F80">
                                <w:rPr>
                                  <w:sz w:val="18"/>
                                  <w:szCs w:val="18"/>
                                </w:rPr>
                                <w:t xml:space="preserve"> by Unknown Author is licensed under </w:t>
                              </w:r>
                              <w:hyperlink r:id="rId36" w:history="1">
                                <w:r w:rsidR="002C66B0" w:rsidRPr="00D02F80">
                                  <w:rPr>
                                    <w:rStyle w:val="Hyperlink"/>
                                    <w:sz w:val="18"/>
                                    <w:szCs w:val="18"/>
                                  </w:rPr>
                                  <w:t>CC BY-SA</w:t>
                                </w:r>
                              </w:hyperlink>
                            </w:p>
                          </w:txbxContent>
                        </v:textbox>
                      </v:shape>
                      <w10:anchorlock/>
                    </v:group>
                  </w:pict>
                </mc:Fallback>
              </mc:AlternateContent>
            </w:r>
            <w:r w:rsidR="00D02F80" w:rsidRPr="007A31F6">
              <w:rPr>
                <w:noProof/>
                <w:color w:val="002060"/>
              </w:rPr>
              <mc:AlternateContent>
                <mc:Choice Requires="wps">
                  <w:drawing>
                    <wp:anchor distT="0" distB="0" distL="114300" distR="114300" simplePos="0" relativeHeight="251673600" behindDoc="0" locked="0" layoutInCell="1" allowOverlap="1" wp14:anchorId="72776A71" wp14:editId="359D6A7E">
                      <wp:simplePos x="0" y="0"/>
                      <wp:positionH relativeFrom="column">
                        <wp:posOffset>818662</wp:posOffset>
                      </wp:positionH>
                      <wp:positionV relativeFrom="paragraph">
                        <wp:posOffset>152498</wp:posOffset>
                      </wp:positionV>
                      <wp:extent cx="1392701" cy="858129"/>
                      <wp:effectExtent l="0" t="19050" r="36195" b="37465"/>
                      <wp:wrapNone/>
                      <wp:docPr id="23" name="Arrow: Right 23"/>
                      <wp:cNvGraphicFramePr/>
                      <a:graphic xmlns:a="http://schemas.openxmlformats.org/drawingml/2006/main">
                        <a:graphicData uri="http://schemas.microsoft.com/office/word/2010/wordprocessingShape">
                          <wps:wsp>
                            <wps:cNvSpPr/>
                            <wps:spPr>
                              <a:xfrm>
                                <a:off x="0" y="0"/>
                                <a:ext cx="1392701" cy="8581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FC04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64.45pt;margin-top:12pt;width:109.65pt;height:67.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" adj="14945" fillcolor="#024f75 [3204]" strokecolor="#012639 [1604]" strokeweight="2pt"/>
                  </w:pict>
                </mc:Fallback>
              </mc:AlternateContent>
            </w:r>
          </w:p>
        </w:tc>
      </w:tr>
      <w:tr w:rsidR="007A31F6" w:rsidRPr="007A31F6" w14:paraId="1E83FCB2" w14:textId="77777777" w:rsidTr="00DF027C">
        <w:trPr>
          <w:trHeight w:val="3546"/>
        </w:trPr>
        <w:tc>
          <w:tcPr>
            <w:tcW w:w="9999" w:type="dxa"/>
          </w:tcPr>
          <w:p w14:paraId="331A999D" w14:textId="6115F1C0" w:rsidR="00B33436" w:rsidRPr="007A31F6" w:rsidRDefault="002C66B0" w:rsidP="00DF027C">
            <w:pPr>
              <w:pStyle w:val="Content"/>
              <w:rPr>
                <w:noProof/>
                <w:color w:val="002060"/>
              </w:rPr>
            </w:pPr>
            <w:r w:rsidRPr="002C66B0">
              <w:rPr>
                <w:noProof/>
                <w:color w:val="002060"/>
              </w:rPr>
              <mc:AlternateContent>
                <mc:Choice Requires="wpg">
                  <w:drawing>
                    <wp:anchor distT="45720" distB="45720" distL="182880" distR="182880" simplePos="0" relativeHeight="251681792" behindDoc="0" locked="0" layoutInCell="1" allowOverlap="1" wp14:anchorId="21E83F19" wp14:editId="0CBFEDEF">
                      <wp:simplePos x="0" y="0"/>
                      <wp:positionH relativeFrom="margin">
                        <wp:posOffset>195</wp:posOffset>
                      </wp:positionH>
                      <wp:positionV relativeFrom="margin">
                        <wp:posOffset>6399</wp:posOffset>
                      </wp:positionV>
                      <wp:extent cx="6696075" cy="293371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696075" cy="2933710"/>
                                <a:chOff x="0" y="0"/>
                                <a:chExt cx="6698493" cy="293309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6D522" w14:textId="7DCD29D3" w:rsidR="002C66B0" w:rsidRDefault="002C66B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ICO NEWS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7"/>
                                  <a:ext cx="6698493" cy="26804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81AEB" w14:textId="122D045A" w:rsidR="002C66B0" w:rsidRPr="002C66B0" w:rsidRDefault="002C66B0" w:rsidP="002C66B0">
                                    <w:pPr>
                                      <w:pStyle w:val="Heading1"/>
                                      <w:shd w:val="clear" w:color="auto" w:fill="FFFFFF"/>
                                      <w:spacing w:before="0" w:after="48"/>
                                      <w:textAlignment w:val="baseline"/>
                                      <w:rPr>
                                        <w:rFonts w:eastAsia="Times New Roman"/>
                                        <w:b w:val="0"/>
                                        <w:color w:val="16253F"/>
                                        <w:sz w:val="36"/>
                                        <w:szCs w:val="36"/>
                                      </w:rPr>
                                    </w:pPr>
                                    <w:r w:rsidRPr="002C66B0">
                                      <w:rPr>
                                        <w:b w:val="0"/>
                                        <w:bCs/>
                                        <w:color w:val="FFFFFF" w:themeColor="background1"/>
                                        <w:sz w:val="36"/>
                                        <w:szCs w:val="36"/>
                                        <w:shd w:val="clear" w:color="auto" w:fill="002060"/>
                                      </w:rPr>
                                      <w:t>UK GP PRACTICE FINED!!!: Lessons to learn from a £40,000 fine for a mishandled subject access request. (BEFORE GDPR FINES NOW 2-4% OF GLOBAL TURNOVER)</w:t>
                                    </w:r>
                                  </w:p>
                                  <w:p w14:paraId="45FB518B" w14:textId="6BCC7997" w:rsidR="002C66B0" w:rsidRDefault="00C713A9">
                                    <w:pPr>
                                      <w:rPr>
                                        <w:caps/>
                                        <w:color w:val="024F75" w:themeColor="accent1"/>
                                        <w:sz w:val="26"/>
                                        <w:szCs w:val="26"/>
                                      </w:rPr>
                                    </w:pPr>
                                    <w:r>
                                      <w:rPr>
                                        <w:rFonts w:ascii="Arial" w:hAnsi="Arial" w:cs="Arial"/>
                                        <w:color w:val="16253F"/>
                                        <w:shd w:val="clear" w:color="auto" w:fill="FFFFFF"/>
                                      </w:rPr>
                                      <w:t>The UK’s privacy regulator, the Information Commissioner’s Office (</w:t>
                                    </w:r>
                                    <w:r>
                                      <w:rPr>
                                        <w:rStyle w:val="Strong"/>
                                        <w:rFonts w:ascii="Arial" w:hAnsi="Arial" w:cs="Arial"/>
                                        <w:color w:val="16253F"/>
                                        <w:bdr w:val="none" w:sz="0" w:space="0" w:color="auto" w:frame="1"/>
                                        <w:shd w:val="clear" w:color="auto" w:fill="FFFFFF"/>
                                      </w:rPr>
                                      <w:t>“ICO”</w:t>
                                    </w:r>
                                    <w:r>
                                      <w:rPr>
                                        <w:rFonts w:ascii="Arial" w:hAnsi="Arial" w:cs="Arial"/>
                                        <w:color w:val="16253F"/>
                                        <w:shd w:val="clear" w:color="auto" w:fill="FFFFFF"/>
                                      </w:rPr>
                                      <w:t xml:space="preserve">), has issued a GP practice with a fine of £40,000 for unlawfully disclosing the personal data of two individuals </w:t>
                                    </w:r>
                                    <w:proofErr w:type="gramStart"/>
                                    <w:r>
                                      <w:rPr>
                                        <w:rFonts w:ascii="Arial" w:hAnsi="Arial" w:cs="Arial"/>
                                        <w:color w:val="16253F"/>
                                        <w:shd w:val="clear" w:color="auto" w:fill="FFFFFF"/>
                                      </w:rPr>
                                      <w:t>in  response</w:t>
                                    </w:r>
                                    <w:proofErr w:type="gramEnd"/>
                                    <w:r>
                                      <w:rPr>
                                        <w:rFonts w:ascii="Arial" w:hAnsi="Arial" w:cs="Arial"/>
                                        <w:color w:val="16253F"/>
                                        <w:shd w:val="clear" w:color="auto" w:fill="FFFFFF"/>
                                      </w:rPr>
                                      <w:t xml:space="preserve"> to a data subject access request (</w:t>
                                    </w:r>
                                    <w:r>
                                      <w:rPr>
                                        <w:rStyle w:val="Strong"/>
                                        <w:rFonts w:ascii="Arial" w:hAnsi="Arial" w:cs="Arial"/>
                                        <w:color w:val="16253F"/>
                                        <w:bdr w:val="none" w:sz="0" w:space="0" w:color="auto" w:frame="1"/>
                                        <w:shd w:val="clear" w:color="auto" w:fill="FFFFFF"/>
                                      </w:rPr>
                                      <w:t>“SAR”</w:t>
                                    </w:r>
                                    <w:r>
                                      <w:rPr>
                                        <w:rFonts w:ascii="Arial" w:hAnsi="Arial" w:cs="Arial"/>
                                        <w:color w:val="16253F"/>
                                        <w:shd w:val="clear" w:color="auto" w:fill="FFFFFF"/>
                                      </w:rPr>
                                      <w:t xml:space="preserve">) from a third person.  In its public statement on the enforcement action, the ICO </w:t>
                                    </w:r>
                                    <w:proofErr w:type="spellStart"/>
                                    <w:r>
                                      <w:rPr>
                                        <w:rFonts w:ascii="Arial" w:hAnsi="Arial" w:cs="Arial"/>
                                        <w:color w:val="16253F"/>
                                        <w:shd w:val="clear" w:color="auto" w:fill="FFFFFF"/>
                                      </w:rPr>
                                      <w:t>criticised</w:t>
                                    </w:r>
                                    <w:proofErr w:type="spellEnd"/>
                                    <w:r>
                                      <w:rPr>
                                        <w:rFonts w:ascii="Arial" w:hAnsi="Arial" w:cs="Arial"/>
                                        <w:color w:val="16253F"/>
                                        <w:shd w:val="clear" w:color="auto" w:fill="FFFFFF"/>
                                      </w:rPr>
                                      <w:t xml:space="preserve"> the practice for not having adequate systems or training in place to ensure that its staff were equipped to deal with SARs properly.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E83F19" id="Group 198" o:spid="_x0000_s1039" style="position:absolute;margin-left:0;margin-top:.5pt;width:527.25pt;height:231pt;z-index:251681792;mso-wrap-distance-left:14.4pt;mso-wrap-distance-top:3.6pt;mso-wrap-distance-right:14.4pt;mso-wrap-distance-bottom:3.6pt;mso-position-horizontal-relative:margin;mso-position-vertical-relative:margin;mso-width-relative:margin;mso-height-relative:margin" coordsize="66984,2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">
                      <v:rect id="Rectangle 199"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024f75 [3204]" stroked="f" strokeweight="2pt">
                        <v:textbox>
                          <w:txbxContent>
                            <w:p w14:paraId="4B16D522" w14:textId="7DCD29D3" w:rsidR="002C66B0" w:rsidRDefault="002C66B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ICO NEWS </w:t>
                              </w:r>
                            </w:p>
                          </w:txbxContent>
                        </v:textbox>
                      </v:rect>
                      <v:shape id="Text Box 200" o:spid="_x0000_s1041" type="#_x0000_t202" style="position:absolute;top:2526;width:66984;height:2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48381AEB" w14:textId="122D045A" w:rsidR="002C66B0" w:rsidRPr="002C66B0" w:rsidRDefault="002C66B0" w:rsidP="002C66B0">
                              <w:pPr>
                                <w:pStyle w:val="Heading1"/>
                                <w:shd w:val="clear" w:color="auto" w:fill="FFFFFF"/>
                                <w:spacing w:before="0" w:after="48"/>
                                <w:textAlignment w:val="baseline"/>
                                <w:rPr>
                                  <w:rFonts w:eastAsia="Times New Roman"/>
                                  <w:b w:val="0"/>
                                  <w:color w:val="16253F"/>
                                  <w:sz w:val="36"/>
                                  <w:szCs w:val="36"/>
                                </w:rPr>
                              </w:pPr>
                              <w:r w:rsidRPr="002C66B0">
                                <w:rPr>
                                  <w:b w:val="0"/>
                                  <w:bCs/>
                                  <w:color w:val="FFFFFF" w:themeColor="background1"/>
                                  <w:sz w:val="36"/>
                                  <w:szCs w:val="36"/>
                                  <w:shd w:val="clear" w:color="auto" w:fill="002060"/>
                                </w:rPr>
                                <w:t>UK GP PRACTICE FINED!!!: Lessons to learn from a £40,000 fine for a mishandled subject access request. (BEFORE GDPR FINES NOW 2-4% OF GLOBAL TURNOVER)</w:t>
                              </w:r>
                            </w:p>
                            <w:p w14:paraId="45FB518B" w14:textId="6BCC7997" w:rsidR="002C66B0" w:rsidRDefault="00C713A9">
                              <w:pPr>
                                <w:rPr>
                                  <w:caps/>
                                  <w:color w:val="024F75" w:themeColor="accent1"/>
                                  <w:sz w:val="26"/>
                                  <w:szCs w:val="26"/>
                                </w:rPr>
                              </w:pPr>
                              <w:r>
                                <w:rPr>
                                  <w:rFonts w:ascii="Arial" w:hAnsi="Arial" w:cs="Arial"/>
                                  <w:color w:val="16253F"/>
                                  <w:shd w:val="clear" w:color="auto" w:fill="FFFFFF"/>
                                </w:rPr>
                                <w:t>The UK’s privacy regulator, the Information Commissioner’s Office (</w:t>
                              </w:r>
                              <w:r>
                                <w:rPr>
                                  <w:rStyle w:val="Strong"/>
                                  <w:rFonts w:ascii="Arial" w:hAnsi="Arial" w:cs="Arial"/>
                                  <w:color w:val="16253F"/>
                                  <w:bdr w:val="none" w:sz="0" w:space="0" w:color="auto" w:frame="1"/>
                                  <w:shd w:val="clear" w:color="auto" w:fill="FFFFFF"/>
                                </w:rPr>
                                <w:t>“ICO”</w:t>
                              </w:r>
                              <w:r>
                                <w:rPr>
                                  <w:rFonts w:ascii="Arial" w:hAnsi="Arial" w:cs="Arial"/>
                                  <w:color w:val="16253F"/>
                                  <w:shd w:val="clear" w:color="auto" w:fill="FFFFFF"/>
                                </w:rPr>
                                <w:t xml:space="preserve">), has issued a GP practice with a fine of £40,000 for unlawfully disclosing the personal data of two individuals </w:t>
                              </w:r>
                              <w:proofErr w:type="gramStart"/>
                              <w:r>
                                <w:rPr>
                                  <w:rFonts w:ascii="Arial" w:hAnsi="Arial" w:cs="Arial"/>
                                  <w:color w:val="16253F"/>
                                  <w:shd w:val="clear" w:color="auto" w:fill="FFFFFF"/>
                                </w:rPr>
                                <w:t>in  response</w:t>
                              </w:r>
                              <w:proofErr w:type="gramEnd"/>
                              <w:r>
                                <w:rPr>
                                  <w:rFonts w:ascii="Arial" w:hAnsi="Arial" w:cs="Arial"/>
                                  <w:color w:val="16253F"/>
                                  <w:shd w:val="clear" w:color="auto" w:fill="FFFFFF"/>
                                </w:rPr>
                                <w:t xml:space="preserve"> to a data subject access request (</w:t>
                              </w:r>
                              <w:r>
                                <w:rPr>
                                  <w:rStyle w:val="Strong"/>
                                  <w:rFonts w:ascii="Arial" w:hAnsi="Arial" w:cs="Arial"/>
                                  <w:color w:val="16253F"/>
                                  <w:bdr w:val="none" w:sz="0" w:space="0" w:color="auto" w:frame="1"/>
                                  <w:shd w:val="clear" w:color="auto" w:fill="FFFFFF"/>
                                </w:rPr>
                                <w:t>“SAR”</w:t>
                              </w:r>
                              <w:r>
                                <w:rPr>
                                  <w:rFonts w:ascii="Arial" w:hAnsi="Arial" w:cs="Arial"/>
                                  <w:color w:val="16253F"/>
                                  <w:shd w:val="clear" w:color="auto" w:fill="FFFFFF"/>
                                </w:rPr>
                                <w:t xml:space="preserve">) from a third person.  In its public statement on the enforcement action, the ICO </w:t>
                              </w:r>
                              <w:proofErr w:type="spellStart"/>
                              <w:r>
                                <w:rPr>
                                  <w:rFonts w:ascii="Arial" w:hAnsi="Arial" w:cs="Arial"/>
                                  <w:color w:val="16253F"/>
                                  <w:shd w:val="clear" w:color="auto" w:fill="FFFFFF"/>
                                </w:rPr>
                                <w:t>criticised</w:t>
                              </w:r>
                              <w:proofErr w:type="spellEnd"/>
                              <w:r>
                                <w:rPr>
                                  <w:rFonts w:ascii="Arial" w:hAnsi="Arial" w:cs="Arial"/>
                                  <w:color w:val="16253F"/>
                                  <w:shd w:val="clear" w:color="auto" w:fill="FFFFFF"/>
                                </w:rPr>
                                <w:t xml:space="preserve"> the practice for not having adequate systems or training in place to ensure that its staff were equipped to deal with SARs properly.</w:t>
                              </w:r>
                            </w:p>
                          </w:txbxContent>
                        </v:textbox>
                      </v:shape>
                      <w10:wrap type="square" anchorx="margin" anchory="margin"/>
                    </v:group>
                  </w:pict>
                </mc:Fallback>
              </mc:AlternateContent>
            </w:r>
          </w:p>
        </w:tc>
      </w:tr>
    </w:tbl>
    <w:p w14:paraId="7398152E" w14:textId="2DCF7170" w:rsidR="007A31F6" w:rsidRPr="007A31F6" w:rsidRDefault="007A31F6">
      <w:pPr>
        <w:rPr>
          <w:color w:val="002060"/>
        </w:rPr>
      </w:pPr>
    </w:p>
    <w:p w14:paraId="49CD4738" w14:textId="5BC6B94D" w:rsidR="007A31F6" w:rsidRPr="00C35523" w:rsidRDefault="007A31F6" w:rsidP="007A31F6">
      <w:pPr>
        <w:shd w:val="clear" w:color="auto" w:fill="FFFFFF"/>
        <w:spacing w:before="300" w:after="150" w:line="450" w:lineRule="atLeast"/>
        <w:outlineLvl w:val="2"/>
        <w:rPr>
          <w:color w:val="002060"/>
        </w:rPr>
      </w:pPr>
      <w:r w:rsidRPr="007A31F6">
        <w:rPr>
          <w:color w:val="002060"/>
        </w:rPr>
        <w:br w:type="page"/>
      </w:r>
      <w:r w:rsidRPr="007A31F6">
        <w:rPr>
          <w:rFonts w:ascii="Arial" w:eastAsia="Times New Roman" w:hAnsi="Arial" w:cs="Arial"/>
          <w:color w:val="002060"/>
          <w:sz w:val="36"/>
          <w:szCs w:val="36"/>
          <w:lang w:eastAsia="en-GB"/>
        </w:rPr>
        <w:lastRenderedPageBreak/>
        <w:t>Patient Rights of Access Requests 2021</w:t>
      </w:r>
    </w:p>
    <w:p w14:paraId="633211DF" w14:textId="77943601" w:rsidR="007A31F6" w:rsidRPr="007A31F6" w:rsidRDefault="007A31F6" w:rsidP="007A31F6">
      <w:pPr>
        <w:shd w:val="clear" w:color="auto" w:fill="FFFFFF"/>
        <w:spacing w:before="300" w:after="150" w:line="450" w:lineRule="atLeast"/>
        <w:outlineLvl w:val="2"/>
        <w:rPr>
          <w:rFonts w:ascii="Arial" w:eastAsia="Times New Roman" w:hAnsi="Arial" w:cs="Arial"/>
          <w:b w:val="0"/>
          <w:bCs/>
          <w:color w:val="002060"/>
          <w:sz w:val="36"/>
          <w:szCs w:val="36"/>
          <w:lang w:eastAsia="en-GB"/>
        </w:rPr>
      </w:pPr>
      <w:r w:rsidRPr="007A31F6">
        <w:rPr>
          <w:rFonts w:ascii="Arial" w:eastAsia="Times New Roman" w:hAnsi="Arial" w:cs="Arial"/>
          <w:b w:val="0"/>
          <w:bCs/>
          <w:color w:val="002060"/>
          <w:sz w:val="36"/>
          <w:szCs w:val="36"/>
          <w:lang w:eastAsia="en-GB"/>
        </w:rPr>
        <w:t xml:space="preserve">In order to comply with </w:t>
      </w:r>
      <w:r w:rsidR="00C713A9">
        <w:rPr>
          <w:rFonts w:ascii="Arial" w:eastAsia="Times New Roman" w:hAnsi="Arial" w:cs="Arial"/>
          <w:b w:val="0"/>
          <w:bCs/>
          <w:color w:val="002060"/>
          <w:sz w:val="36"/>
          <w:szCs w:val="36"/>
          <w:lang w:eastAsia="en-GB"/>
        </w:rPr>
        <w:t>Data Protection</w:t>
      </w:r>
      <w:r w:rsidRPr="007A31F6">
        <w:rPr>
          <w:rFonts w:ascii="Arial" w:eastAsia="Times New Roman" w:hAnsi="Arial" w:cs="Arial"/>
          <w:b w:val="0"/>
          <w:bCs/>
          <w:color w:val="002060"/>
          <w:sz w:val="36"/>
          <w:szCs w:val="36"/>
          <w:lang w:eastAsia="en-GB"/>
        </w:rPr>
        <w:t xml:space="preserve"> </w:t>
      </w:r>
      <w:r w:rsidR="00C713A9">
        <w:rPr>
          <w:rFonts w:ascii="Arial" w:eastAsia="Times New Roman" w:hAnsi="Arial" w:cs="Arial"/>
          <w:b w:val="0"/>
          <w:bCs/>
          <w:color w:val="002060"/>
          <w:sz w:val="36"/>
          <w:szCs w:val="36"/>
          <w:lang w:eastAsia="en-GB"/>
        </w:rPr>
        <w:t>L</w:t>
      </w:r>
      <w:r w:rsidRPr="007A31F6">
        <w:rPr>
          <w:rFonts w:ascii="Arial" w:eastAsia="Times New Roman" w:hAnsi="Arial" w:cs="Arial"/>
          <w:b w:val="0"/>
          <w:bCs/>
          <w:color w:val="002060"/>
          <w:sz w:val="36"/>
          <w:szCs w:val="36"/>
          <w:lang w:eastAsia="en-GB"/>
        </w:rPr>
        <w:t>aw on these requests we need to ensure all practices are complying with the following: -</w:t>
      </w:r>
    </w:p>
    <w:p w14:paraId="12E492BF" w14:textId="77777777" w:rsidR="007A31F6" w:rsidRPr="007A31F6" w:rsidRDefault="007A31F6" w:rsidP="007A31F6">
      <w:pPr>
        <w:shd w:val="clear" w:color="auto" w:fill="FFFFFF"/>
        <w:spacing w:before="300" w:after="150" w:line="450" w:lineRule="atLeast"/>
        <w:outlineLvl w:val="2"/>
        <w:rPr>
          <w:rFonts w:ascii="Arial" w:eastAsia="Times New Roman" w:hAnsi="Arial" w:cs="Arial"/>
          <w:color w:val="002060"/>
          <w:sz w:val="36"/>
          <w:szCs w:val="36"/>
          <w:lang w:eastAsia="en-GB"/>
        </w:rPr>
      </w:pPr>
      <w:r w:rsidRPr="007A31F6">
        <w:rPr>
          <w:rFonts w:ascii="Arial" w:eastAsia="Times New Roman" w:hAnsi="Arial" w:cs="Arial"/>
          <w:color w:val="002060"/>
          <w:sz w:val="36"/>
          <w:szCs w:val="36"/>
          <w:lang w:eastAsia="en-GB"/>
        </w:rPr>
        <w:t>Internal Procedures</w:t>
      </w:r>
    </w:p>
    <w:p w14:paraId="65DE7117" w14:textId="77777777" w:rsidR="007A31F6" w:rsidRPr="007A31F6" w:rsidRDefault="007A31F6" w:rsidP="007A31F6">
      <w:pPr>
        <w:pStyle w:val="Heading3"/>
        <w:numPr>
          <w:ilvl w:val="0"/>
          <w:numId w:val="8"/>
        </w:numPr>
        <w:spacing w:line="256" w:lineRule="auto"/>
        <w:rPr>
          <w:rFonts w:asciiTheme="minorHAnsi" w:eastAsia="Times New Roman" w:hAnsiTheme="minorHAnsi" w:cstheme="minorHAnsi"/>
          <w:b w:val="0"/>
          <w:color w:val="002060"/>
          <w:lang w:eastAsia="en-GB"/>
        </w:rPr>
      </w:pPr>
      <w:r w:rsidRPr="007A31F6">
        <w:rPr>
          <w:rFonts w:asciiTheme="minorHAnsi" w:eastAsia="Times New Roman" w:hAnsiTheme="minorHAnsi" w:cstheme="minorHAnsi"/>
          <w:color w:val="002060"/>
          <w:lang w:eastAsia="en-GB"/>
        </w:rPr>
        <w:t xml:space="preserve">Be clear and transparent -We need to inform our patients ‘Data Subjects’ of their right to request their medical information if they wish. </w:t>
      </w:r>
    </w:p>
    <w:p w14:paraId="35F4C0FF" w14:textId="7D7C95CD" w:rsidR="007A31F6" w:rsidRPr="007A31F6" w:rsidRDefault="007A31F6" w:rsidP="007A31F6">
      <w:pPr>
        <w:pStyle w:val="Heading3"/>
        <w:ind w:left="720"/>
        <w:rPr>
          <w:rFonts w:asciiTheme="minorHAnsi" w:eastAsia="Times New Roman" w:hAnsiTheme="minorHAnsi" w:cstheme="minorHAnsi"/>
          <w:color w:val="002060"/>
          <w:lang w:eastAsia="en-GB"/>
        </w:rPr>
      </w:pPr>
      <w:r w:rsidRPr="007A31F6">
        <w:rPr>
          <w:rFonts w:asciiTheme="minorHAnsi" w:eastAsia="Times New Roman" w:hAnsiTheme="minorHAnsi" w:cstheme="minorHAnsi"/>
          <w:b w:val="0"/>
          <w:bCs/>
          <w:color w:val="002060"/>
          <w:lang w:eastAsia="en-GB"/>
        </w:rPr>
        <w:t xml:space="preserve">How do we achieve </w:t>
      </w:r>
      <w:r w:rsidR="00C713A9" w:rsidRPr="007A31F6">
        <w:rPr>
          <w:rFonts w:asciiTheme="minorHAnsi" w:eastAsia="Times New Roman" w:hAnsiTheme="minorHAnsi" w:cstheme="minorHAnsi"/>
          <w:b w:val="0"/>
          <w:bCs/>
          <w:color w:val="002060"/>
          <w:lang w:eastAsia="en-GB"/>
        </w:rPr>
        <w:t>this</w:t>
      </w:r>
      <w:r w:rsidR="00C713A9" w:rsidRPr="007A31F6">
        <w:rPr>
          <w:rFonts w:asciiTheme="minorHAnsi" w:eastAsia="Times New Roman" w:hAnsiTheme="minorHAnsi" w:cstheme="minorHAnsi"/>
          <w:color w:val="002060"/>
          <w:lang w:eastAsia="en-GB"/>
        </w:rPr>
        <w:t>? -</w:t>
      </w:r>
      <w:r w:rsidRPr="007A31F6">
        <w:rPr>
          <w:rFonts w:asciiTheme="minorHAnsi" w:eastAsia="Times New Roman" w:hAnsiTheme="minorHAnsi" w:cstheme="minorHAnsi"/>
          <w:color w:val="002060"/>
          <w:lang w:eastAsia="en-GB"/>
        </w:rPr>
        <w:t xml:space="preserve"> </w:t>
      </w:r>
    </w:p>
    <w:p w14:paraId="21A5790B" w14:textId="6AB4D24D" w:rsidR="007A31F6" w:rsidRPr="007A31F6" w:rsidRDefault="007A31F6" w:rsidP="007A31F6">
      <w:pPr>
        <w:pStyle w:val="Heading3"/>
        <w:ind w:left="720"/>
        <w:rPr>
          <w:rFonts w:asciiTheme="minorHAnsi" w:eastAsia="Times New Roman" w:hAnsiTheme="minorHAnsi" w:cstheme="minorHAnsi"/>
          <w:color w:val="002060"/>
          <w:lang w:eastAsia="en-GB"/>
        </w:rPr>
      </w:pPr>
      <w:r w:rsidRPr="007A31F6">
        <w:rPr>
          <w:rFonts w:asciiTheme="minorHAnsi" w:eastAsia="Times New Roman" w:hAnsiTheme="minorHAnsi" w:cstheme="minorHAnsi"/>
          <w:color w:val="002060"/>
          <w:lang w:eastAsia="en-GB"/>
        </w:rPr>
        <w:t xml:space="preserve">This information should be provided within Privacy Notices, easily accessible via practice websites and there should be a dedicated email for these requests to filter through to avoid inappropriate sharing. </w:t>
      </w:r>
    </w:p>
    <w:p w14:paraId="64214DDF" w14:textId="77777777" w:rsidR="007A31F6" w:rsidRPr="007A31F6" w:rsidRDefault="007A31F6" w:rsidP="007A31F6">
      <w:pPr>
        <w:pStyle w:val="ListParagraph"/>
        <w:numPr>
          <w:ilvl w:val="0"/>
          <w:numId w:val="8"/>
        </w:numPr>
        <w:spacing w:before="0" w:after="160" w:line="256" w:lineRule="auto"/>
        <w:jc w:val="left"/>
        <w:rPr>
          <w:rFonts w:cstheme="minorHAnsi"/>
          <w:color w:val="002060"/>
        </w:rPr>
      </w:pPr>
      <w:r w:rsidRPr="007A31F6">
        <w:rPr>
          <w:rFonts w:cstheme="minorHAnsi"/>
          <w:color w:val="002060"/>
        </w:rPr>
        <w:t>We need to ensure that every practice has a ‘Rights of Access’ Request Policy too which specifies internal procedures for any members of staff dealing with these requests. These should all include:</w:t>
      </w:r>
    </w:p>
    <w:p w14:paraId="6CB54AA9"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Who is responsible for dealing with these requests?</w:t>
      </w:r>
    </w:p>
    <w:p w14:paraId="01FE2FC2"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How to recognise these requests and how to handle them</w:t>
      </w:r>
    </w:p>
    <w:p w14:paraId="0F7ACA6B"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 xml:space="preserve">Timings and how this is monitored in order to ensure they are dealt with in a timely and efficient manner. </w:t>
      </w:r>
    </w:p>
    <w:p w14:paraId="74B43367"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Timeline of the procedure, or templates</w:t>
      </w:r>
    </w:p>
    <w:p w14:paraId="4024E0AB"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Redactions</w:t>
      </w:r>
    </w:p>
    <w:p w14:paraId="61CBC979"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Information about Right to Rectification and Right to Erasure and Restriction of processing data.</w:t>
      </w:r>
    </w:p>
    <w:p w14:paraId="61FD207D" w14:textId="77777777" w:rsidR="007A31F6" w:rsidRPr="007A31F6" w:rsidRDefault="007A31F6" w:rsidP="007A31F6">
      <w:pPr>
        <w:pStyle w:val="ListParagraph"/>
        <w:numPr>
          <w:ilvl w:val="0"/>
          <w:numId w:val="9"/>
        </w:numPr>
        <w:spacing w:before="0" w:after="160" w:line="256" w:lineRule="auto"/>
        <w:jc w:val="left"/>
        <w:rPr>
          <w:rFonts w:cstheme="minorHAnsi"/>
          <w:color w:val="002060"/>
        </w:rPr>
      </w:pPr>
      <w:r w:rsidRPr="007A31F6">
        <w:rPr>
          <w:rFonts w:cstheme="minorHAnsi"/>
          <w:color w:val="002060"/>
        </w:rPr>
        <w:t>Exemptions that might apply</w:t>
      </w:r>
    </w:p>
    <w:p w14:paraId="46D44D14" w14:textId="77777777" w:rsidR="007A31F6" w:rsidRPr="007A31F6" w:rsidRDefault="007A31F6" w:rsidP="007A31F6">
      <w:pPr>
        <w:pStyle w:val="ListParagraph"/>
        <w:ind w:left="1488"/>
        <w:rPr>
          <w:rFonts w:cstheme="minorHAnsi"/>
          <w:color w:val="002060"/>
        </w:rPr>
      </w:pPr>
    </w:p>
    <w:p w14:paraId="599DC0CC" w14:textId="77777777" w:rsidR="007A31F6" w:rsidRPr="007A31F6" w:rsidRDefault="007A31F6" w:rsidP="007A31F6">
      <w:pPr>
        <w:pStyle w:val="ListParagraph"/>
        <w:numPr>
          <w:ilvl w:val="0"/>
          <w:numId w:val="8"/>
        </w:numPr>
        <w:spacing w:before="0" w:after="160" w:line="256" w:lineRule="auto"/>
        <w:jc w:val="left"/>
        <w:rPr>
          <w:rFonts w:cstheme="minorHAnsi"/>
          <w:color w:val="002060"/>
        </w:rPr>
      </w:pPr>
      <w:r w:rsidRPr="007A31F6">
        <w:rPr>
          <w:rFonts w:cstheme="minorHAnsi"/>
          <w:color w:val="002060"/>
        </w:rPr>
        <w:t>Ensure that the data is easily accessible to ensure a timely response, we have 30 days only in which to respond.</w:t>
      </w:r>
    </w:p>
    <w:p w14:paraId="13FA255C" w14:textId="77777777" w:rsidR="007A31F6" w:rsidRPr="007A31F6" w:rsidRDefault="007A31F6" w:rsidP="007A31F6">
      <w:pPr>
        <w:pStyle w:val="ListParagraph"/>
        <w:numPr>
          <w:ilvl w:val="0"/>
          <w:numId w:val="8"/>
        </w:numPr>
        <w:spacing w:before="0" w:after="160" w:line="256" w:lineRule="auto"/>
        <w:jc w:val="left"/>
        <w:rPr>
          <w:rFonts w:cstheme="minorHAnsi"/>
          <w:color w:val="002060"/>
        </w:rPr>
      </w:pPr>
      <w:r w:rsidRPr="007A31F6">
        <w:rPr>
          <w:rFonts w:cstheme="minorHAnsi"/>
          <w:color w:val="002060"/>
        </w:rPr>
        <w:t>Ensure that the request is returned in the manner in which it was received, unless this is an impossible task, confirm with the data subject ‘patient’ to ensure they are happy with the method in which you intend to respond.</w:t>
      </w:r>
    </w:p>
    <w:p w14:paraId="7E77E654" w14:textId="099CCC22" w:rsidR="007A31F6" w:rsidRPr="007A31F6" w:rsidRDefault="007A31F6" w:rsidP="007A31F6">
      <w:pPr>
        <w:pStyle w:val="ListParagraph"/>
        <w:numPr>
          <w:ilvl w:val="0"/>
          <w:numId w:val="8"/>
        </w:numPr>
        <w:spacing w:before="0" w:after="160" w:line="256" w:lineRule="auto"/>
        <w:jc w:val="left"/>
        <w:rPr>
          <w:rFonts w:cstheme="minorHAnsi"/>
          <w:color w:val="002060"/>
        </w:rPr>
      </w:pPr>
      <w:r w:rsidRPr="007A31F6">
        <w:rPr>
          <w:rFonts w:cstheme="minorHAnsi"/>
          <w:color w:val="002060"/>
        </w:rPr>
        <w:t>Keep a record of all requests, should include, how you responded and when you responded.</w:t>
      </w:r>
    </w:p>
    <w:p w14:paraId="5F4FF17E" w14:textId="3454C66E" w:rsidR="007A31F6" w:rsidRPr="007A31F6" w:rsidRDefault="007A31F6" w:rsidP="007A31F6">
      <w:pPr>
        <w:spacing w:after="160" w:line="256" w:lineRule="auto"/>
        <w:rPr>
          <w:rFonts w:cstheme="minorHAnsi"/>
          <w:color w:val="002060"/>
        </w:rPr>
      </w:pPr>
      <w:r w:rsidRPr="007A31F6">
        <w:rPr>
          <w:rFonts w:cstheme="minorHAnsi"/>
          <w:color w:val="002060"/>
        </w:rPr>
        <w:t>Are you currently doing this Yes or No?</w:t>
      </w:r>
    </w:p>
    <w:p w14:paraId="58CC0F4A" w14:textId="77777777" w:rsidR="007A31F6" w:rsidRPr="007A31F6" w:rsidRDefault="007A31F6" w:rsidP="007A31F6">
      <w:pPr>
        <w:pStyle w:val="ListParagraph"/>
        <w:rPr>
          <w:rFonts w:cstheme="minorHAnsi"/>
          <w:color w:val="002060"/>
        </w:rPr>
      </w:pPr>
    </w:p>
    <w:p w14:paraId="4C837C7E" w14:textId="77777777" w:rsidR="002C66B0" w:rsidRDefault="002C66B0" w:rsidP="007A31F6">
      <w:pPr>
        <w:rPr>
          <w:rFonts w:ascii="Arial" w:hAnsi="Arial" w:cs="Arial"/>
          <w:color w:val="002060"/>
          <w:sz w:val="36"/>
          <w:szCs w:val="36"/>
          <w:lang w:eastAsia="en-GB"/>
        </w:rPr>
      </w:pPr>
    </w:p>
    <w:p w14:paraId="5449EE50" w14:textId="77777777" w:rsidR="002C66B0" w:rsidRDefault="002C66B0" w:rsidP="007A31F6">
      <w:pPr>
        <w:rPr>
          <w:rFonts w:ascii="Arial" w:hAnsi="Arial" w:cs="Arial"/>
          <w:color w:val="002060"/>
          <w:sz w:val="36"/>
          <w:szCs w:val="36"/>
          <w:lang w:eastAsia="en-GB"/>
        </w:rPr>
      </w:pPr>
    </w:p>
    <w:p w14:paraId="76901909" w14:textId="77777777" w:rsidR="002C66B0" w:rsidRDefault="002C66B0" w:rsidP="007A31F6">
      <w:pPr>
        <w:rPr>
          <w:rFonts w:ascii="Arial" w:hAnsi="Arial" w:cs="Arial"/>
          <w:color w:val="002060"/>
          <w:sz w:val="36"/>
          <w:szCs w:val="36"/>
          <w:lang w:eastAsia="en-GB"/>
        </w:rPr>
      </w:pPr>
    </w:p>
    <w:p w14:paraId="320F9F1A" w14:textId="77777777" w:rsidR="002C66B0" w:rsidRDefault="002C66B0" w:rsidP="007A31F6">
      <w:pPr>
        <w:rPr>
          <w:rFonts w:ascii="Arial" w:hAnsi="Arial" w:cs="Arial"/>
          <w:color w:val="002060"/>
          <w:sz w:val="36"/>
          <w:szCs w:val="36"/>
          <w:lang w:eastAsia="en-GB"/>
        </w:rPr>
      </w:pPr>
    </w:p>
    <w:p w14:paraId="27735D94" w14:textId="111D749F" w:rsidR="007A31F6" w:rsidRPr="007A31F6" w:rsidRDefault="007A31F6" w:rsidP="007A31F6">
      <w:pPr>
        <w:rPr>
          <w:rFonts w:ascii="Arial" w:hAnsi="Arial" w:cs="Arial"/>
          <w:color w:val="002060"/>
          <w:sz w:val="36"/>
          <w:szCs w:val="36"/>
          <w:lang w:eastAsia="en-GB"/>
        </w:rPr>
      </w:pPr>
      <w:r w:rsidRPr="007A31F6">
        <w:rPr>
          <w:rFonts w:ascii="Arial" w:hAnsi="Arial" w:cs="Arial"/>
          <w:color w:val="002060"/>
          <w:sz w:val="36"/>
          <w:szCs w:val="36"/>
          <w:lang w:eastAsia="en-GB"/>
        </w:rPr>
        <w:t>RECEIVING A ‘RIGHTS OF ACCESS REQUEST’</w:t>
      </w:r>
    </w:p>
    <w:p w14:paraId="0FD9CC7D" w14:textId="77777777" w:rsidR="007A31F6" w:rsidRPr="007A31F6" w:rsidRDefault="007A31F6" w:rsidP="007A31F6">
      <w:pPr>
        <w:shd w:val="clear" w:color="auto" w:fill="FFFFFF"/>
        <w:spacing w:before="300" w:after="150" w:line="450" w:lineRule="atLeast"/>
        <w:outlineLvl w:val="2"/>
        <w:rPr>
          <w:rFonts w:ascii="Arial" w:eastAsia="Times New Roman" w:hAnsi="Arial" w:cs="Arial"/>
          <w:b w:val="0"/>
          <w:bCs/>
          <w:color w:val="002060"/>
          <w:sz w:val="36"/>
          <w:szCs w:val="36"/>
          <w:lang w:eastAsia="en-GB"/>
        </w:rPr>
      </w:pPr>
      <w:r w:rsidRPr="007A31F6">
        <w:rPr>
          <w:rFonts w:ascii="Arial" w:eastAsia="Times New Roman" w:hAnsi="Arial" w:cs="Arial"/>
          <w:b w:val="0"/>
          <w:bCs/>
          <w:color w:val="002060"/>
          <w:sz w:val="36"/>
          <w:szCs w:val="36"/>
          <w:lang w:eastAsia="en-GB"/>
        </w:rPr>
        <w:t>Upon receipt</w:t>
      </w:r>
    </w:p>
    <w:p w14:paraId="31868318" w14:textId="3FFDE1C5" w:rsidR="007A31F6" w:rsidRPr="007A31F6" w:rsidRDefault="007A31F6" w:rsidP="007A31F6">
      <w:pPr>
        <w:pStyle w:val="ListParagraph"/>
        <w:numPr>
          <w:ilvl w:val="0"/>
          <w:numId w:val="10"/>
        </w:numPr>
        <w:shd w:val="clear" w:color="auto" w:fill="FFFFFF"/>
        <w:spacing w:before="300" w:after="150" w:line="450" w:lineRule="atLeast"/>
        <w:jc w:val="left"/>
        <w:outlineLvl w:val="2"/>
        <w:rPr>
          <w:rFonts w:eastAsia="Times New Roman" w:cstheme="minorHAnsi"/>
          <w:b/>
          <w:bCs/>
          <w:color w:val="002060"/>
        </w:rPr>
      </w:pPr>
      <w:r w:rsidRPr="007A31F6">
        <w:rPr>
          <w:rFonts w:eastAsia="Times New Roman" w:cstheme="minorHAnsi"/>
          <w:b/>
          <w:bCs/>
          <w:color w:val="002060"/>
        </w:rPr>
        <w:t xml:space="preserve">Verify the identity of the Patient ‘Data Subject’ especially if enquiring on someone else’s behalf, ‘Third Party’ ensure you have the appropriate documents to confirm their identity, i.e., LPOA, Consent, Court Order. </w:t>
      </w:r>
    </w:p>
    <w:p w14:paraId="10600597" w14:textId="2A36E2EE" w:rsidR="007A31F6" w:rsidRPr="007A31F6" w:rsidRDefault="007A31F6" w:rsidP="007A31F6">
      <w:pPr>
        <w:pStyle w:val="ListParagraph"/>
        <w:numPr>
          <w:ilvl w:val="0"/>
          <w:numId w:val="10"/>
        </w:numPr>
        <w:shd w:val="clear" w:color="auto" w:fill="FFFFFF"/>
        <w:spacing w:before="300" w:after="150" w:line="450" w:lineRule="atLeast"/>
        <w:jc w:val="left"/>
        <w:outlineLvl w:val="2"/>
        <w:rPr>
          <w:rFonts w:eastAsia="Times New Roman" w:cstheme="minorHAnsi"/>
          <w:b/>
          <w:bCs/>
          <w:color w:val="002060"/>
        </w:rPr>
      </w:pPr>
      <w:r w:rsidRPr="007A31F6">
        <w:rPr>
          <w:rFonts w:eastAsia="Times New Roman" w:cstheme="minorHAnsi"/>
          <w:b/>
          <w:bCs/>
          <w:color w:val="002060"/>
        </w:rPr>
        <w:t>If you need to ……</w:t>
      </w:r>
    </w:p>
    <w:p w14:paraId="4EC32B7A"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b w:val="0"/>
          <w:color w:val="002060"/>
          <w:sz w:val="21"/>
          <w:szCs w:val="21"/>
          <w:lang w:eastAsia="en-GB"/>
        </w:rPr>
      </w:pPr>
      <w:r w:rsidRPr="007A31F6">
        <w:rPr>
          <w:rFonts w:ascii="Arial" w:eastAsia="Times New Roman" w:hAnsi="Arial" w:cs="Arial"/>
          <w:color w:val="002060"/>
          <w:sz w:val="21"/>
          <w:szCs w:val="21"/>
          <w:lang w:eastAsia="en-GB"/>
        </w:rPr>
        <w:t>Verify whether you are controller of the data subject’s personal data. If you are not a controller, but merely a processor, inform the data subject and refer them to the actual controller. You may need to assist the controller in complying with any requests they receive.</w:t>
      </w:r>
    </w:p>
    <w:p w14:paraId="3067B4F3"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Verify the identity of the data subject; if needed, request any further evidence on the identity of the data subject. This should be proportionate to the circumstances of the request.</w:t>
      </w:r>
    </w:p>
    <w:p w14:paraId="159588A6"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Verify the access request; is it sufficiently substantiated? Is it clear to the data controller what information is requested? If not: request additional information. Verify whether specific requests are manifestly unfounded or excessive (in particular because of their repetitive character); if so, you may refuse to act on the request or charge a reasonable fee based on the administrative costs of complying.</w:t>
      </w:r>
    </w:p>
    <w:p w14:paraId="24A80EE4"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Promptly acknowledge receipt of the SAR and inform the data subject of any permitted costs involved in the processing of the SAR.</w:t>
      </w:r>
    </w:p>
    <w:p w14:paraId="5E4FF859"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Verify whether you process the data requested. If you do not process any data, inform the data subject accordingly. At all times make sure the internal SAR policy is followed and progress can be monitored.</w:t>
      </w:r>
    </w:p>
    <w:p w14:paraId="3CF75F06"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Ensure data will not be changed as a result of the SAR. Routine changes as part of the processing activities concerned are permitted.</w:t>
      </w:r>
    </w:p>
    <w:p w14:paraId="79054A35"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 xml:space="preserve">Verify whether the data requested also involves data on other data subjects and make sure this data is excluded before the requested data is supplied to the data </w:t>
      </w:r>
      <w:proofErr w:type="gramStart"/>
      <w:r w:rsidRPr="007A31F6">
        <w:rPr>
          <w:rFonts w:ascii="Arial" w:eastAsia="Times New Roman" w:hAnsi="Arial" w:cs="Arial"/>
          <w:color w:val="002060"/>
          <w:sz w:val="21"/>
          <w:szCs w:val="21"/>
          <w:lang w:eastAsia="en-GB"/>
        </w:rPr>
        <w:t>subject ;if</w:t>
      </w:r>
      <w:proofErr w:type="gramEnd"/>
      <w:r w:rsidRPr="007A31F6">
        <w:rPr>
          <w:rFonts w:ascii="Arial" w:eastAsia="Times New Roman" w:hAnsi="Arial" w:cs="Arial"/>
          <w:color w:val="002060"/>
          <w:sz w:val="21"/>
          <w:szCs w:val="21"/>
          <w:lang w:eastAsia="en-GB"/>
        </w:rPr>
        <w:t xml:space="preserve"> the third party data cannot be excluded, then it would not be necessary to comply with the request in respect of that requested data unless the other data subject consents to the disclosure or it is reasonable to comply with the request without that other subject's consent.</w:t>
      </w:r>
    </w:p>
    <w:p w14:paraId="5AFCDC12" w14:textId="77777777" w:rsidR="007A31F6" w:rsidRPr="007A31F6" w:rsidRDefault="007A31F6" w:rsidP="007A31F6">
      <w:pPr>
        <w:numPr>
          <w:ilvl w:val="0"/>
          <w:numId w:val="11"/>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Consider whether there are any reasons why certain personal data should not be disclosed where exemptions apply, such as the data is subject to legal privilege or relates to ongoing negotiations with the subject (and where disclosure at that point would prejudice those negotiations).</w:t>
      </w:r>
    </w:p>
    <w:p w14:paraId="31939274" w14:textId="77777777" w:rsidR="007A31F6" w:rsidRPr="007A31F6" w:rsidRDefault="007A31F6" w:rsidP="007A31F6">
      <w:pPr>
        <w:shd w:val="clear" w:color="auto" w:fill="FFFFFF"/>
        <w:spacing w:before="300" w:after="150" w:line="450" w:lineRule="atLeast"/>
        <w:outlineLvl w:val="2"/>
        <w:rPr>
          <w:rFonts w:ascii="Arial" w:eastAsia="Times New Roman" w:hAnsi="Arial" w:cs="Arial"/>
          <w:color w:val="002060"/>
          <w:sz w:val="36"/>
          <w:szCs w:val="36"/>
          <w:lang w:eastAsia="en-GB"/>
        </w:rPr>
      </w:pPr>
      <w:r w:rsidRPr="007A31F6">
        <w:rPr>
          <w:rFonts w:ascii="Arial" w:eastAsia="Times New Roman" w:hAnsi="Arial" w:cs="Arial"/>
          <w:color w:val="002060"/>
          <w:sz w:val="36"/>
          <w:szCs w:val="36"/>
          <w:lang w:eastAsia="en-GB"/>
        </w:rPr>
        <w:t>Responding to a SAR</w:t>
      </w:r>
    </w:p>
    <w:p w14:paraId="056645E9" w14:textId="77777777" w:rsidR="007A31F6" w:rsidRPr="007A31F6" w:rsidRDefault="007A31F6" w:rsidP="007A31F6">
      <w:pPr>
        <w:shd w:val="clear" w:color="auto" w:fill="FFFFFF"/>
        <w:spacing w:after="150" w:line="240" w:lineRule="auto"/>
        <w:rPr>
          <w:rFonts w:ascii="Arial" w:eastAsia="Times New Roman" w:hAnsi="Arial" w:cs="Arial"/>
          <w:b w:val="0"/>
          <w:color w:val="002060"/>
          <w:sz w:val="21"/>
          <w:szCs w:val="21"/>
          <w:lang w:eastAsia="en-GB"/>
        </w:rPr>
      </w:pPr>
      <w:r w:rsidRPr="007A31F6">
        <w:rPr>
          <w:rFonts w:ascii="Arial" w:eastAsia="Times New Roman" w:hAnsi="Arial" w:cs="Arial"/>
          <w:color w:val="002060"/>
          <w:sz w:val="21"/>
          <w:szCs w:val="21"/>
          <w:lang w:eastAsia="en-GB"/>
        </w:rPr>
        <w:t>Make sure to respond to a SAR within one month after receipt of the request:</w:t>
      </w:r>
    </w:p>
    <w:p w14:paraId="3F949FFC" w14:textId="77777777" w:rsidR="007A31F6" w:rsidRPr="007A31F6" w:rsidRDefault="007A31F6" w:rsidP="007A31F6">
      <w:pPr>
        <w:numPr>
          <w:ilvl w:val="0"/>
          <w:numId w:val="12"/>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If more time is justifiably needed to respond to complex requests, an extension of another two months is permissible, provided this is communicated to the data subject in a timely manner within the first month;</w:t>
      </w:r>
    </w:p>
    <w:p w14:paraId="43CA640F" w14:textId="77777777" w:rsidR="007A31F6" w:rsidRPr="007A31F6" w:rsidRDefault="007A31F6" w:rsidP="007A31F6">
      <w:pPr>
        <w:numPr>
          <w:ilvl w:val="0"/>
          <w:numId w:val="12"/>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lastRenderedPageBreak/>
        <w:t>If you are entitled to refuse to comply with the request of the data subject, inform the data subject of this decision without delay and at the latest within one month of receipt of the request.</w:t>
      </w:r>
    </w:p>
    <w:p w14:paraId="466D614D" w14:textId="77777777" w:rsidR="007A31F6" w:rsidRPr="007A31F6" w:rsidRDefault="007A31F6" w:rsidP="007A31F6">
      <w:pPr>
        <w:shd w:val="clear" w:color="auto" w:fill="FFFFFF"/>
        <w:spacing w:after="150"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If a SAR is submitted in electronic form, any information should be provided by electronic means as well.</w:t>
      </w:r>
    </w:p>
    <w:p w14:paraId="6D3A963F" w14:textId="77777777" w:rsidR="007A31F6" w:rsidRPr="007A31F6" w:rsidRDefault="007A31F6" w:rsidP="007A31F6">
      <w:pPr>
        <w:shd w:val="clear" w:color="auto" w:fill="FFFFFF"/>
        <w:spacing w:after="150"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If data on the data subject is processed, make sure to also include as a minimum the following information in the SAR response:</w:t>
      </w:r>
    </w:p>
    <w:p w14:paraId="7BA2CF77"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The purposes of the processing;</w:t>
      </w:r>
    </w:p>
    <w:p w14:paraId="2FFE0DAE"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The categories of personal data concerned;</w:t>
      </w:r>
    </w:p>
    <w:p w14:paraId="405F9305"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 xml:space="preserve">The recipients or categories of recipients to whom personal data has been or will be disclosed, including in the case of those in third countries or international </w:t>
      </w:r>
      <w:proofErr w:type="spellStart"/>
      <w:r w:rsidRPr="007A31F6">
        <w:rPr>
          <w:rFonts w:ascii="Arial" w:eastAsia="Times New Roman" w:hAnsi="Arial" w:cs="Arial"/>
          <w:color w:val="002060"/>
          <w:sz w:val="21"/>
          <w:szCs w:val="21"/>
          <w:lang w:eastAsia="en-GB"/>
        </w:rPr>
        <w:t>organisations</w:t>
      </w:r>
      <w:proofErr w:type="spellEnd"/>
      <w:r w:rsidRPr="007A31F6">
        <w:rPr>
          <w:rFonts w:ascii="Arial" w:eastAsia="Times New Roman" w:hAnsi="Arial" w:cs="Arial"/>
          <w:color w:val="002060"/>
          <w:sz w:val="21"/>
          <w:szCs w:val="21"/>
          <w:lang w:eastAsia="en-GB"/>
        </w:rPr>
        <w:t>, if any appropriate safeguards for transfers of data, such as Binding Corporate Rules or EC-approved model clauses.</w:t>
      </w:r>
    </w:p>
    <w:p w14:paraId="2D97F33F"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Where possible, the envisaged period for which personal data will be stored, or, if not possible, the criteria used to determine that period.</w:t>
      </w:r>
    </w:p>
    <w:p w14:paraId="395B75DA"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The existence of the right to request rectification or erasure of personal data or restriction of processing of personal data concerning the data subject or to object to such processing.</w:t>
      </w:r>
    </w:p>
    <w:p w14:paraId="04C50E5B"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The right to lodge a complaint with a supervisory authority.</w:t>
      </w:r>
    </w:p>
    <w:p w14:paraId="16C46A97"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If the data has not been collected from the data subject, the source of such data.</w:t>
      </w:r>
    </w:p>
    <w:p w14:paraId="0839D8CF" w14:textId="77777777" w:rsidR="007A31F6" w:rsidRPr="007A31F6" w:rsidRDefault="007A31F6" w:rsidP="007A31F6">
      <w:pPr>
        <w:numPr>
          <w:ilvl w:val="0"/>
          <w:numId w:val="13"/>
        </w:numPr>
        <w:shd w:val="clear" w:color="auto" w:fill="FFFFFF"/>
        <w:spacing w:before="100" w:beforeAutospacing="1" w:after="100" w:afterAutospacing="1"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The existence of any automated decision-making, including profiling and any meaningful information about the logic involved, as well as the significance and the envisaged consequences of such processing for the data subject.</w:t>
      </w:r>
    </w:p>
    <w:p w14:paraId="570339A7" w14:textId="3AD4157E" w:rsidR="007A31F6" w:rsidRPr="00C35523" w:rsidRDefault="007A31F6" w:rsidP="00C35523">
      <w:pPr>
        <w:shd w:val="clear" w:color="auto" w:fill="FFFFFF"/>
        <w:spacing w:after="150" w:line="240" w:lineRule="auto"/>
        <w:rPr>
          <w:rFonts w:ascii="Arial" w:eastAsia="Times New Roman" w:hAnsi="Arial" w:cs="Arial"/>
          <w:color w:val="002060"/>
          <w:sz w:val="21"/>
          <w:szCs w:val="21"/>
          <w:lang w:eastAsia="en-GB"/>
        </w:rPr>
      </w:pPr>
      <w:r w:rsidRPr="007A31F6">
        <w:rPr>
          <w:rFonts w:ascii="Arial" w:eastAsia="Times New Roman" w:hAnsi="Arial" w:cs="Arial"/>
          <w:color w:val="002060"/>
          <w:sz w:val="21"/>
          <w:szCs w:val="21"/>
          <w:lang w:eastAsia="en-GB"/>
        </w:rPr>
        <w:t>Provide a copy of the personal data undergoing processing. This should be provided in a commonly used electronic form if the data subject has submitted the SAR electronically.</w:t>
      </w:r>
      <w:r>
        <w:rPr>
          <w:noProof/>
        </w:rPr>
        <mc:AlternateContent>
          <mc:Choice Requires="wps">
            <w:drawing>
              <wp:anchor distT="45720" distB="45720" distL="114300" distR="114300" simplePos="0" relativeHeight="251675648" behindDoc="0" locked="0" layoutInCell="1" allowOverlap="1" wp14:anchorId="671A2919" wp14:editId="7687436D">
                <wp:simplePos x="0" y="0"/>
                <wp:positionH relativeFrom="column">
                  <wp:posOffset>2489200</wp:posOffset>
                </wp:positionH>
                <wp:positionV relativeFrom="paragraph">
                  <wp:posOffset>322873</wp:posOffset>
                </wp:positionV>
                <wp:extent cx="4304665" cy="1350010"/>
                <wp:effectExtent l="0" t="0" r="19685" b="2159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1350010"/>
                        </a:xfrm>
                        <a:prstGeom prst="rect">
                          <a:avLst/>
                        </a:prstGeom>
                        <a:solidFill>
                          <a:srgbClr val="002060"/>
                        </a:solidFill>
                        <a:ln w="9525">
                          <a:solidFill>
                            <a:srgbClr val="000000"/>
                          </a:solidFill>
                          <a:miter lim="800000"/>
                          <a:headEnd/>
                          <a:tailEnd/>
                        </a:ln>
                      </wps:spPr>
                      <wps:txbx>
                        <w:txbxContent>
                          <w:p w14:paraId="47133192" w14:textId="77777777" w:rsidR="00D02F80" w:rsidRPr="00D02F80" w:rsidRDefault="00D02F80" w:rsidP="00D02F80">
                            <w:pPr>
                              <w:shd w:val="clear" w:color="auto" w:fill="002060"/>
                              <w:spacing w:before="120" w:after="100" w:afterAutospacing="1" w:line="240" w:lineRule="auto"/>
                              <w:ind w:left="720"/>
                              <w:rPr>
                                <w:rFonts w:asciiTheme="majorHAnsi" w:eastAsia="Times New Roman" w:hAnsiTheme="majorHAnsi" w:cstheme="majorHAnsi"/>
                                <w:color w:val="FFFFFF" w:themeColor="background1"/>
                                <w:szCs w:val="28"/>
                                <w:lang w:eastAsia="en-GB"/>
                              </w:rPr>
                            </w:pPr>
                            <w:r w:rsidRPr="00D02F80">
                              <w:rPr>
                                <w:rFonts w:asciiTheme="majorHAnsi" w:eastAsia="Times New Roman" w:hAnsiTheme="majorHAnsi" w:cstheme="majorHAnsi"/>
                                <w:color w:val="FFFFFF" w:themeColor="background1"/>
                                <w:szCs w:val="28"/>
                                <w:lang w:eastAsia="en-GB"/>
                              </w:rPr>
                              <w:t>If the SAR’s due date falls on a weekend or a public holiday, you have until the next working day to respond. For example, if you receive a request on 25 November, you should respond by 27 December.</w:t>
                            </w:r>
                          </w:p>
                          <w:p w14:paraId="5BD06AC9" w14:textId="0EF0CDC8" w:rsidR="00D02F80" w:rsidRDefault="00D02F80"/>
                          <w:p w14:paraId="45314EE5" w14:textId="77777777" w:rsidR="00D02F80" w:rsidRDefault="00D02F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A2919" id="_x0000_s1042" type="#_x0000_t202" style="position:absolute;margin-left:196pt;margin-top:25.4pt;width:338.95pt;height:106.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" fillcolor="#002060">
                <v:textbox>
                  <w:txbxContent>
                    <w:p w14:paraId="47133192" w14:textId="77777777" w:rsidR="00D02F80" w:rsidRPr="00D02F80" w:rsidRDefault="00D02F80" w:rsidP="00D02F80">
                      <w:pPr>
                        <w:shd w:val="clear" w:color="auto" w:fill="002060"/>
                        <w:spacing w:before="120" w:after="100" w:afterAutospacing="1" w:line="240" w:lineRule="auto"/>
                        <w:ind w:left="720"/>
                        <w:rPr>
                          <w:rFonts w:asciiTheme="majorHAnsi" w:eastAsia="Times New Roman" w:hAnsiTheme="majorHAnsi" w:cstheme="majorHAnsi"/>
                          <w:color w:val="FFFFFF" w:themeColor="background1"/>
                          <w:szCs w:val="28"/>
                          <w:lang w:eastAsia="en-GB"/>
                        </w:rPr>
                      </w:pPr>
                      <w:r w:rsidRPr="00D02F80">
                        <w:rPr>
                          <w:rFonts w:asciiTheme="majorHAnsi" w:eastAsia="Times New Roman" w:hAnsiTheme="majorHAnsi" w:cstheme="majorHAnsi"/>
                          <w:color w:val="FFFFFF" w:themeColor="background1"/>
                          <w:szCs w:val="28"/>
                          <w:lang w:eastAsia="en-GB"/>
                        </w:rPr>
                        <w:t>If the SAR’s due date falls on a weekend or a public holiday, you have until the next working day to respond. For example, if you receive a request on 25 November, you should respond by 27 December.</w:t>
                      </w:r>
                    </w:p>
                    <w:p w14:paraId="5BD06AC9" w14:textId="0EF0CDC8" w:rsidR="00D02F80" w:rsidRDefault="00D02F80"/>
                    <w:p w14:paraId="45314EE5" w14:textId="77777777" w:rsidR="00D02F80" w:rsidRDefault="00D02F80"/>
                  </w:txbxContent>
                </v:textbox>
                <w10:wrap type="square"/>
              </v:shape>
            </w:pict>
          </mc:Fallback>
        </mc:AlternateContent>
      </w:r>
    </w:p>
    <w:p w14:paraId="046309B9" w14:textId="5B19F8F5" w:rsidR="007A31F6" w:rsidRDefault="00C35523" w:rsidP="007A31F6">
      <w:pPr>
        <w:pStyle w:val="Heading1"/>
      </w:pPr>
      <w:r>
        <w:rPr>
          <w:noProof/>
        </w:rPr>
        <mc:AlternateContent>
          <mc:Choice Requires="wps">
            <w:drawing>
              <wp:anchor distT="0" distB="0" distL="114300" distR="114300" simplePos="0" relativeHeight="251676672" behindDoc="0" locked="0" layoutInCell="1" allowOverlap="1" wp14:anchorId="76E78FFE" wp14:editId="066D2EAB">
                <wp:simplePos x="0" y="0"/>
                <wp:positionH relativeFrom="column">
                  <wp:posOffset>-1270</wp:posOffset>
                </wp:positionH>
                <wp:positionV relativeFrom="paragraph">
                  <wp:posOffset>356186</wp:posOffset>
                </wp:positionV>
                <wp:extent cx="1336040" cy="914400"/>
                <wp:effectExtent l="0" t="19050" r="35560" b="38100"/>
                <wp:wrapNone/>
                <wp:docPr id="26" name="Arrow: Right 26"/>
                <wp:cNvGraphicFramePr/>
                <a:graphic xmlns:a="http://schemas.openxmlformats.org/drawingml/2006/main">
                  <a:graphicData uri="http://schemas.microsoft.com/office/word/2010/wordprocessingShape">
                    <wps:wsp>
                      <wps:cNvSpPr/>
                      <wps:spPr>
                        <a:xfrm>
                          <a:off x="0" y="0"/>
                          <a:ext cx="1336040" cy="914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20EC2" id="Arrow: Right 26" o:spid="_x0000_s1026" type="#_x0000_t13" style="position:absolute;margin-left:-.1pt;margin-top:28.05pt;width:105.2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" adj="14208" fillcolor="#024f75 [3204]" strokecolor="#012639 [1604]" strokeweight="2pt"/>
            </w:pict>
          </mc:Fallback>
        </mc:AlternateContent>
      </w:r>
      <w:r w:rsidR="007A31F6">
        <w:t>Did you know?</w:t>
      </w:r>
    </w:p>
    <w:p w14:paraId="4F8BF0B1" w14:textId="23DBDAFD" w:rsidR="00C35523" w:rsidRDefault="00C35523">
      <w:pPr>
        <w:rPr>
          <w:i/>
          <w:sz w:val="36"/>
        </w:rPr>
      </w:pPr>
    </w:p>
    <w:p w14:paraId="26D7996E" w14:textId="77777777" w:rsidR="00C35523" w:rsidRDefault="00C35523">
      <w:pPr>
        <w:rPr>
          <w:i/>
          <w:sz w:val="36"/>
        </w:rPr>
      </w:pPr>
    </w:p>
    <w:p w14:paraId="1753F48D" w14:textId="44827046" w:rsidR="007A31F6" w:rsidRDefault="00C35523">
      <w:r>
        <w:rPr>
          <w:i/>
          <w:sz w:val="36"/>
        </w:rPr>
        <w:t xml:space="preserve">If you require any help with these requests please do not hesitate to get in touch with your Data Protection Officer Kelly-Anne Gast </w:t>
      </w:r>
      <w:hyperlink r:id="rId37" w:history="1">
        <w:r w:rsidRPr="005C5659">
          <w:rPr>
            <w:rStyle w:val="Hyperlink"/>
            <w:i/>
            <w:sz w:val="36"/>
          </w:rPr>
          <w:t>kelly@almc.co.uk</w:t>
        </w:r>
      </w:hyperlink>
      <w:r>
        <w:rPr>
          <w:i/>
          <w:sz w:val="36"/>
        </w:rPr>
        <w:t xml:space="preserve"> or 01179 702755</w:t>
      </w:r>
    </w:p>
    <w:p w14:paraId="24B0C44F" w14:textId="6F54B7B0" w:rsidR="0087605E" w:rsidRPr="00D70D02" w:rsidRDefault="0087605E" w:rsidP="00DF027C"/>
    <w:sectPr w:rsidR="0087605E" w:rsidRPr="00D70D02" w:rsidSect="00DF027C">
      <w:headerReference w:type="default" r:id="rId38"/>
      <w:footerReference w:type="default" r:id="rId3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B9A6F" w14:textId="77777777" w:rsidR="000C6491" w:rsidRDefault="000C6491">
      <w:r>
        <w:separator/>
      </w:r>
    </w:p>
    <w:p w14:paraId="4ED06CE4" w14:textId="77777777" w:rsidR="000C6491" w:rsidRDefault="000C6491"/>
  </w:endnote>
  <w:endnote w:type="continuationSeparator" w:id="0">
    <w:p w14:paraId="497905B5" w14:textId="77777777" w:rsidR="000C6491" w:rsidRDefault="000C6491">
      <w:r>
        <w:continuationSeparator/>
      </w:r>
    </w:p>
    <w:p w14:paraId="42DCDEF9" w14:textId="77777777" w:rsidR="000C6491" w:rsidRDefault="000C6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3F027B40"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5D3F2EB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5C749" w14:textId="77777777" w:rsidR="000C6491" w:rsidRDefault="000C6491">
      <w:r>
        <w:separator/>
      </w:r>
    </w:p>
    <w:p w14:paraId="63CB1E33" w14:textId="77777777" w:rsidR="000C6491" w:rsidRDefault="000C6491"/>
  </w:footnote>
  <w:footnote w:type="continuationSeparator" w:id="0">
    <w:p w14:paraId="2F260D35" w14:textId="77777777" w:rsidR="000C6491" w:rsidRDefault="000C6491">
      <w:r>
        <w:continuationSeparator/>
      </w:r>
    </w:p>
    <w:p w14:paraId="61D57E53" w14:textId="77777777" w:rsidR="000C6491" w:rsidRDefault="000C64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3F2127B9" w14:textId="77777777" w:rsidTr="00D077E9">
      <w:trPr>
        <w:trHeight w:val="978"/>
      </w:trPr>
      <w:tc>
        <w:tcPr>
          <w:tcW w:w="9990" w:type="dxa"/>
          <w:tcBorders>
            <w:top w:val="nil"/>
            <w:left w:val="nil"/>
            <w:bottom w:val="single" w:sz="36" w:space="0" w:color="34ABA2" w:themeColor="accent3"/>
            <w:right w:val="nil"/>
          </w:tcBorders>
        </w:tcPr>
        <w:p w14:paraId="20FA587B" w14:textId="48CE3264" w:rsidR="00D077E9" w:rsidRDefault="000C6491">
          <w:pPr>
            <w:pStyle w:val="Header"/>
          </w:pPr>
          <w:r>
            <w:rPr>
              <w:noProof/>
            </w:rPr>
            <w:drawing>
              <wp:inline distT="0" distB="0" distL="0" distR="0" wp14:anchorId="296FF468" wp14:editId="46FFF799">
                <wp:extent cx="3200400" cy="868680"/>
                <wp:effectExtent l="0" t="0" r="0" b="7620"/>
                <wp:docPr id="1" name="Picture 2" descr="logo"/>
                <wp:cNvGraphicFramePr/>
                <a:graphic xmlns:a="http://schemas.openxmlformats.org/drawingml/2006/main">
                  <a:graphicData uri="http://schemas.openxmlformats.org/drawingml/2006/picture">
                    <pic:pic xmlns:pic="http://schemas.openxmlformats.org/drawingml/2006/picture">
                      <pic:nvPicPr>
                        <pic:cNvPr id="1" name="Picture 2" descr="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868680"/>
                        </a:xfrm>
                        <a:prstGeom prst="rect">
                          <a:avLst/>
                        </a:prstGeom>
                        <a:noFill/>
                        <a:ln>
                          <a:noFill/>
                        </a:ln>
                      </pic:spPr>
                    </pic:pic>
                  </a:graphicData>
                </a:graphic>
              </wp:inline>
            </w:drawing>
          </w:r>
        </w:p>
      </w:tc>
    </w:tr>
  </w:tbl>
  <w:p w14:paraId="75FDB128"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C45E5"/>
    <w:multiLevelType w:val="multilevel"/>
    <w:tmpl w:val="68BA2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53F90"/>
    <w:multiLevelType w:val="multilevel"/>
    <w:tmpl w:val="80F0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0A2F17"/>
    <w:multiLevelType w:val="hybridMultilevel"/>
    <w:tmpl w:val="1ECAB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493CE8"/>
    <w:multiLevelType w:val="hybridMultilevel"/>
    <w:tmpl w:val="883CE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21C5E"/>
    <w:multiLevelType w:val="hybridMultilevel"/>
    <w:tmpl w:val="DF9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AC4FF2"/>
    <w:multiLevelType w:val="hybridMultilevel"/>
    <w:tmpl w:val="98FE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8E0270"/>
    <w:multiLevelType w:val="hybridMultilevel"/>
    <w:tmpl w:val="6B74C3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8B43563"/>
    <w:multiLevelType w:val="hybridMultilevel"/>
    <w:tmpl w:val="A41C5F1E"/>
    <w:lvl w:ilvl="0" w:tplc="08090001">
      <w:start w:val="1"/>
      <w:numFmt w:val="bullet"/>
      <w:lvlText w:val=""/>
      <w:lvlJc w:val="left"/>
      <w:pPr>
        <w:ind w:left="1488" w:hanging="360"/>
      </w:pPr>
      <w:rPr>
        <w:rFonts w:ascii="Symbol" w:hAnsi="Symbol" w:hint="default"/>
      </w:rPr>
    </w:lvl>
    <w:lvl w:ilvl="1" w:tplc="08090003">
      <w:start w:val="1"/>
      <w:numFmt w:val="bullet"/>
      <w:lvlText w:val="o"/>
      <w:lvlJc w:val="left"/>
      <w:pPr>
        <w:ind w:left="2208" w:hanging="360"/>
      </w:pPr>
      <w:rPr>
        <w:rFonts w:ascii="Courier New" w:hAnsi="Courier New" w:cs="Courier New" w:hint="default"/>
      </w:rPr>
    </w:lvl>
    <w:lvl w:ilvl="2" w:tplc="08090005">
      <w:start w:val="1"/>
      <w:numFmt w:val="bullet"/>
      <w:lvlText w:val=""/>
      <w:lvlJc w:val="left"/>
      <w:pPr>
        <w:ind w:left="2928" w:hanging="360"/>
      </w:pPr>
      <w:rPr>
        <w:rFonts w:ascii="Wingdings" w:hAnsi="Wingdings" w:hint="default"/>
      </w:rPr>
    </w:lvl>
    <w:lvl w:ilvl="3" w:tplc="08090001">
      <w:start w:val="1"/>
      <w:numFmt w:val="bullet"/>
      <w:lvlText w:val=""/>
      <w:lvlJc w:val="left"/>
      <w:pPr>
        <w:ind w:left="3648" w:hanging="360"/>
      </w:pPr>
      <w:rPr>
        <w:rFonts w:ascii="Symbol" w:hAnsi="Symbol" w:hint="default"/>
      </w:rPr>
    </w:lvl>
    <w:lvl w:ilvl="4" w:tplc="08090003">
      <w:start w:val="1"/>
      <w:numFmt w:val="bullet"/>
      <w:lvlText w:val="o"/>
      <w:lvlJc w:val="left"/>
      <w:pPr>
        <w:ind w:left="4368" w:hanging="360"/>
      </w:pPr>
      <w:rPr>
        <w:rFonts w:ascii="Courier New" w:hAnsi="Courier New" w:cs="Courier New" w:hint="default"/>
      </w:rPr>
    </w:lvl>
    <w:lvl w:ilvl="5" w:tplc="08090005">
      <w:start w:val="1"/>
      <w:numFmt w:val="bullet"/>
      <w:lvlText w:val=""/>
      <w:lvlJc w:val="left"/>
      <w:pPr>
        <w:ind w:left="5088" w:hanging="360"/>
      </w:pPr>
      <w:rPr>
        <w:rFonts w:ascii="Wingdings" w:hAnsi="Wingdings" w:hint="default"/>
      </w:rPr>
    </w:lvl>
    <w:lvl w:ilvl="6" w:tplc="08090001">
      <w:start w:val="1"/>
      <w:numFmt w:val="bullet"/>
      <w:lvlText w:val=""/>
      <w:lvlJc w:val="left"/>
      <w:pPr>
        <w:ind w:left="5808" w:hanging="360"/>
      </w:pPr>
      <w:rPr>
        <w:rFonts w:ascii="Symbol" w:hAnsi="Symbol" w:hint="default"/>
      </w:rPr>
    </w:lvl>
    <w:lvl w:ilvl="7" w:tplc="08090003">
      <w:start w:val="1"/>
      <w:numFmt w:val="bullet"/>
      <w:lvlText w:val="o"/>
      <w:lvlJc w:val="left"/>
      <w:pPr>
        <w:ind w:left="6528" w:hanging="360"/>
      </w:pPr>
      <w:rPr>
        <w:rFonts w:ascii="Courier New" w:hAnsi="Courier New" w:cs="Courier New" w:hint="default"/>
      </w:rPr>
    </w:lvl>
    <w:lvl w:ilvl="8" w:tplc="08090005">
      <w:start w:val="1"/>
      <w:numFmt w:val="bullet"/>
      <w:lvlText w:val=""/>
      <w:lvlJc w:val="left"/>
      <w:pPr>
        <w:ind w:left="7248" w:hanging="360"/>
      </w:pPr>
      <w:rPr>
        <w:rFonts w:ascii="Wingdings" w:hAnsi="Wingdings" w:hint="default"/>
      </w:rPr>
    </w:lvl>
  </w:abstractNum>
  <w:abstractNum w:abstractNumId="8" w15:restartNumberingAfterBreak="0">
    <w:nsid w:val="5D554991"/>
    <w:multiLevelType w:val="multilevel"/>
    <w:tmpl w:val="0704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951B92"/>
    <w:multiLevelType w:val="hybridMultilevel"/>
    <w:tmpl w:val="26944B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E963790"/>
    <w:multiLevelType w:val="multilevel"/>
    <w:tmpl w:val="9D94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151A7"/>
    <w:multiLevelType w:val="hybridMultilevel"/>
    <w:tmpl w:val="99AAA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44356A"/>
    <w:multiLevelType w:val="hybridMultilevel"/>
    <w:tmpl w:val="889EA63E"/>
    <w:lvl w:ilvl="0" w:tplc="08090001">
      <w:start w:val="1"/>
      <w:numFmt w:val="bullet"/>
      <w:lvlText w:val=""/>
      <w:lvlJc w:val="left"/>
      <w:pPr>
        <w:ind w:left="720" w:hanging="360"/>
      </w:pPr>
      <w:rPr>
        <w:rFonts w:ascii="Symbol" w:hAnsi="Symbol" w:hint="default"/>
      </w:rPr>
    </w:lvl>
    <w:lvl w:ilvl="1" w:tplc="457C2AD8">
      <w:start w:val="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2"/>
  </w:num>
  <w:num w:numId="4">
    <w:abstractNumId w:val="3"/>
  </w:num>
  <w:num w:numId="5">
    <w:abstractNumId w:val="11"/>
  </w:num>
  <w:num w:numId="6">
    <w:abstractNumId w:val="2"/>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proofState w:spelling="clean" w:grammar="clean"/>
  <w:attachedTemplate r:id="rId1"/>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491"/>
    <w:rsid w:val="0002482E"/>
    <w:rsid w:val="00050324"/>
    <w:rsid w:val="000A0150"/>
    <w:rsid w:val="000C6491"/>
    <w:rsid w:val="000E63C9"/>
    <w:rsid w:val="00130E9D"/>
    <w:rsid w:val="00150A6D"/>
    <w:rsid w:val="00153C9D"/>
    <w:rsid w:val="00185B35"/>
    <w:rsid w:val="001F2BC8"/>
    <w:rsid w:val="001F5F6B"/>
    <w:rsid w:val="00243EBC"/>
    <w:rsid w:val="00246A35"/>
    <w:rsid w:val="00284348"/>
    <w:rsid w:val="00293E89"/>
    <w:rsid w:val="002C66B0"/>
    <w:rsid w:val="002F51F5"/>
    <w:rsid w:val="00312137"/>
    <w:rsid w:val="00330359"/>
    <w:rsid w:val="0033762F"/>
    <w:rsid w:val="00366C7E"/>
    <w:rsid w:val="00384EA3"/>
    <w:rsid w:val="00392DA0"/>
    <w:rsid w:val="003A39A1"/>
    <w:rsid w:val="003C2191"/>
    <w:rsid w:val="003D3863"/>
    <w:rsid w:val="004110DE"/>
    <w:rsid w:val="0044085A"/>
    <w:rsid w:val="00496482"/>
    <w:rsid w:val="004A6746"/>
    <w:rsid w:val="004B21A5"/>
    <w:rsid w:val="005037F0"/>
    <w:rsid w:val="00516A86"/>
    <w:rsid w:val="005275F6"/>
    <w:rsid w:val="00572102"/>
    <w:rsid w:val="005F1BB0"/>
    <w:rsid w:val="00656C4D"/>
    <w:rsid w:val="006E5716"/>
    <w:rsid w:val="00724D2D"/>
    <w:rsid w:val="007302B3"/>
    <w:rsid w:val="00730733"/>
    <w:rsid w:val="00730E3A"/>
    <w:rsid w:val="00736AAF"/>
    <w:rsid w:val="00765B2A"/>
    <w:rsid w:val="00783A34"/>
    <w:rsid w:val="007A31F6"/>
    <w:rsid w:val="007C6B52"/>
    <w:rsid w:val="007D16C5"/>
    <w:rsid w:val="00862FE4"/>
    <w:rsid w:val="0086389A"/>
    <w:rsid w:val="0087605E"/>
    <w:rsid w:val="008B1FEE"/>
    <w:rsid w:val="008E0F22"/>
    <w:rsid w:val="00903C32"/>
    <w:rsid w:val="00916B16"/>
    <w:rsid w:val="009173B9"/>
    <w:rsid w:val="0093335D"/>
    <w:rsid w:val="0093613E"/>
    <w:rsid w:val="00943026"/>
    <w:rsid w:val="00966B81"/>
    <w:rsid w:val="009C7720"/>
    <w:rsid w:val="00A23AFA"/>
    <w:rsid w:val="00A31B3E"/>
    <w:rsid w:val="00A426C2"/>
    <w:rsid w:val="00A532F3"/>
    <w:rsid w:val="00A66C2C"/>
    <w:rsid w:val="00A8489E"/>
    <w:rsid w:val="00AC29F3"/>
    <w:rsid w:val="00B231E5"/>
    <w:rsid w:val="00B27C9B"/>
    <w:rsid w:val="00B33436"/>
    <w:rsid w:val="00BB052D"/>
    <w:rsid w:val="00C02B87"/>
    <w:rsid w:val="00C35523"/>
    <w:rsid w:val="00C4086D"/>
    <w:rsid w:val="00C713A9"/>
    <w:rsid w:val="00CA1896"/>
    <w:rsid w:val="00CB5B28"/>
    <w:rsid w:val="00CF5371"/>
    <w:rsid w:val="00D02F80"/>
    <w:rsid w:val="00D0323A"/>
    <w:rsid w:val="00D0559F"/>
    <w:rsid w:val="00D077E9"/>
    <w:rsid w:val="00D339F1"/>
    <w:rsid w:val="00D42CB7"/>
    <w:rsid w:val="00D5413D"/>
    <w:rsid w:val="00D570A9"/>
    <w:rsid w:val="00D6110D"/>
    <w:rsid w:val="00D63503"/>
    <w:rsid w:val="00D70D02"/>
    <w:rsid w:val="00D770C7"/>
    <w:rsid w:val="00D86945"/>
    <w:rsid w:val="00D90290"/>
    <w:rsid w:val="00DD152F"/>
    <w:rsid w:val="00DE213F"/>
    <w:rsid w:val="00DF027C"/>
    <w:rsid w:val="00E00A32"/>
    <w:rsid w:val="00E22ACD"/>
    <w:rsid w:val="00E620B0"/>
    <w:rsid w:val="00E81B40"/>
    <w:rsid w:val="00EF555B"/>
    <w:rsid w:val="00F027BB"/>
    <w:rsid w:val="00F10D90"/>
    <w:rsid w:val="00F11DCF"/>
    <w:rsid w:val="00F162EA"/>
    <w:rsid w:val="00F436EE"/>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C21577"/>
  <w15:docId w15:val="{43BDCF1E-CBC0-46E4-98EE-CC8A1694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7A31F6"/>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link w:val="ListParagraphChar"/>
    <w:uiPriority w:val="34"/>
    <w:qFormat/>
    <w:rsid w:val="008E0F22"/>
    <w:pPr>
      <w:spacing w:before="120" w:after="120" w:line="240" w:lineRule="auto"/>
      <w:ind w:left="720"/>
      <w:contextualSpacing/>
      <w:jc w:val="both"/>
    </w:pPr>
    <w:rPr>
      <w:rFonts w:eastAsiaTheme="minorHAnsi"/>
      <w:b w:val="0"/>
      <w:color w:val="414042"/>
      <w:sz w:val="22"/>
      <w:lang w:val="en-GB" w:eastAsia="en-GB"/>
    </w:rPr>
  </w:style>
  <w:style w:type="character" w:customStyle="1" w:styleId="ListParagraphChar">
    <w:name w:val="List Paragraph Char"/>
    <w:basedOn w:val="DefaultParagraphFont"/>
    <w:link w:val="ListParagraph"/>
    <w:uiPriority w:val="34"/>
    <w:rsid w:val="008E0F22"/>
    <w:rPr>
      <w:color w:val="414042"/>
      <w:sz w:val="22"/>
      <w:szCs w:val="22"/>
      <w:lang w:val="en-GB" w:eastAsia="en-GB"/>
    </w:rPr>
  </w:style>
  <w:style w:type="character" w:styleId="Hyperlink">
    <w:name w:val="Hyperlink"/>
    <w:basedOn w:val="DefaultParagraphFont"/>
    <w:uiPriority w:val="99"/>
    <w:unhideWhenUsed/>
    <w:rsid w:val="008E0F22"/>
    <w:rPr>
      <w:color w:val="3592CF" w:themeColor="hyperlink"/>
      <w:u w:val="single"/>
    </w:rPr>
  </w:style>
  <w:style w:type="character" w:styleId="UnresolvedMention">
    <w:name w:val="Unresolved Mention"/>
    <w:basedOn w:val="DefaultParagraphFont"/>
    <w:uiPriority w:val="99"/>
    <w:semiHidden/>
    <w:unhideWhenUsed/>
    <w:rsid w:val="00D02F80"/>
    <w:rPr>
      <w:color w:val="605E5C"/>
      <w:shd w:val="clear" w:color="auto" w:fill="E1DFDD"/>
    </w:rPr>
  </w:style>
  <w:style w:type="character" w:customStyle="1" w:styleId="Heading3Char">
    <w:name w:val="Heading 3 Char"/>
    <w:basedOn w:val="DefaultParagraphFont"/>
    <w:link w:val="Heading3"/>
    <w:uiPriority w:val="5"/>
    <w:semiHidden/>
    <w:rsid w:val="007A31F6"/>
    <w:rPr>
      <w:rFonts w:asciiTheme="majorHAnsi" w:eastAsiaTheme="majorEastAsia" w:hAnsiTheme="majorHAnsi" w:cstheme="majorBidi"/>
      <w:b/>
      <w:color w:val="012639" w:themeColor="accent1" w:themeShade="7F"/>
    </w:rPr>
  </w:style>
  <w:style w:type="character" w:styleId="CommentReference">
    <w:name w:val="annotation reference"/>
    <w:basedOn w:val="DefaultParagraphFont"/>
    <w:uiPriority w:val="99"/>
    <w:semiHidden/>
    <w:unhideWhenUsed/>
    <w:rsid w:val="002C66B0"/>
    <w:rPr>
      <w:sz w:val="16"/>
      <w:szCs w:val="16"/>
    </w:rPr>
  </w:style>
  <w:style w:type="paragraph" w:styleId="CommentText">
    <w:name w:val="annotation text"/>
    <w:basedOn w:val="Normal"/>
    <w:link w:val="CommentTextChar"/>
    <w:uiPriority w:val="99"/>
    <w:semiHidden/>
    <w:unhideWhenUsed/>
    <w:rsid w:val="002C66B0"/>
    <w:pPr>
      <w:spacing w:line="240" w:lineRule="auto"/>
    </w:pPr>
    <w:rPr>
      <w:sz w:val="20"/>
      <w:szCs w:val="20"/>
    </w:rPr>
  </w:style>
  <w:style w:type="character" w:customStyle="1" w:styleId="CommentTextChar">
    <w:name w:val="Comment Text Char"/>
    <w:basedOn w:val="DefaultParagraphFont"/>
    <w:link w:val="CommentText"/>
    <w:uiPriority w:val="99"/>
    <w:semiHidden/>
    <w:rsid w:val="002C66B0"/>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2C66B0"/>
    <w:rPr>
      <w:bCs/>
    </w:rPr>
  </w:style>
  <w:style w:type="character" w:customStyle="1" w:styleId="CommentSubjectChar">
    <w:name w:val="Comment Subject Char"/>
    <w:basedOn w:val="CommentTextChar"/>
    <w:link w:val="CommentSubject"/>
    <w:uiPriority w:val="99"/>
    <w:semiHidden/>
    <w:rsid w:val="002C66B0"/>
    <w:rPr>
      <w:rFonts w:eastAsiaTheme="minorEastAsia"/>
      <w:b/>
      <w:bCs/>
      <w:color w:val="082A75" w:themeColor="text2"/>
      <w:sz w:val="20"/>
      <w:szCs w:val="20"/>
    </w:rPr>
  </w:style>
  <w:style w:type="character" w:styleId="Strong">
    <w:name w:val="Strong"/>
    <w:basedOn w:val="DefaultParagraphFont"/>
    <w:uiPriority w:val="22"/>
    <w:qFormat/>
    <w:rsid w:val="00C713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11846">
      <w:bodyDiv w:val="1"/>
      <w:marLeft w:val="0"/>
      <w:marRight w:val="0"/>
      <w:marTop w:val="0"/>
      <w:marBottom w:val="0"/>
      <w:divBdr>
        <w:top w:val="none" w:sz="0" w:space="0" w:color="auto"/>
        <w:left w:val="none" w:sz="0" w:space="0" w:color="auto"/>
        <w:bottom w:val="none" w:sz="0" w:space="0" w:color="auto"/>
        <w:right w:val="none" w:sz="0" w:space="0" w:color="auto"/>
      </w:divBdr>
    </w:div>
    <w:div w:id="563415380">
      <w:bodyDiv w:val="1"/>
      <w:marLeft w:val="0"/>
      <w:marRight w:val="0"/>
      <w:marTop w:val="0"/>
      <w:marBottom w:val="0"/>
      <w:divBdr>
        <w:top w:val="none" w:sz="0" w:space="0" w:color="auto"/>
        <w:left w:val="none" w:sz="0" w:space="0" w:color="auto"/>
        <w:bottom w:val="none" w:sz="0" w:space="0" w:color="auto"/>
        <w:right w:val="none" w:sz="0" w:space="0" w:color="auto"/>
      </w:divBdr>
    </w:div>
    <w:div w:id="875893115">
      <w:bodyDiv w:val="1"/>
      <w:marLeft w:val="0"/>
      <w:marRight w:val="0"/>
      <w:marTop w:val="0"/>
      <w:marBottom w:val="0"/>
      <w:divBdr>
        <w:top w:val="none" w:sz="0" w:space="0" w:color="auto"/>
        <w:left w:val="none" w:sz="0" w:space="0" w:color="auto"/>
        <w:bottom w:val="none" w:sz="0" w:space="0" w:color="auto"/>
        <w:right w:val="none" w:sz="0" w:space="0" w:color="auto"/>
      </w:divBdr>
    </w:div>
    <w:div w:id="902175773">
      <w:bodyDiv w:val="1"/>
      <w:marLeft w:val="0"/>
      <w:marRight w:val="0"/>
      <w:marTop w:val="0"/>
      <w:marBottom w:val="0"/>
      <w:divBdr>
        <w:top w:val="none" w:sz="0" w:space="0" w:color="auto"/>
        <w:left w:val="none" w:sz="0" w:space="0" w:color="auto"/>
        <w:bottom w:val="none" w:sz="0" w:space="0" w:color="auto"/>
        <w:right w:val="none" w:sz="0" w:space="0" w:color="auto"/>
      </w:divBdr>
    </w:div>
    <w:div w:id="13071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creativecommons.org/licenses/by-sa/3.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kelly@almc.co.uk"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commons.wikimedia.org/wiki/File:US_Navy_041019-N-5821P-019_Airman_Lauren_Thurgood_of_Las_Vegas,_Nev.,_pulls_patient_medical_records_in_the_inpatient_ward_aboard_the_conventionally_powered_aircraft_carrier_USS_Kitty_Hawk.jpg" TargetMode="External"/><Relationship Id="rId33" Type="http://schemas.openxmlformats.org/officeDocument/2006/relationships/hyperlink" Target="https://creativecommons.org/licenses/by-sa/3.0/"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hyperlink" Target="http://www.ico.org.uk/your-data-matters/" TargetMode="External"/><Relationship Id="rId29" Type="http://schemas.openxmlformats.org/officeDocument/2006/relationships/hyperlink" Target="https://creativecommons.org/licenses/by-sa/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commons.wikimedia.org/wiki/File:US_Navy_041019-N-5821P-019_Airman_Lauren_Thurgood_of_Las_Vegas,_Nev.,_pulls_patient_medical_records_in_the_inpatient_ward_aboard_the_conventionally_powered_aircraft_carrier_USS_Kitty_Hawk.jpg" TargetMode="External"/><Relationship Id="rId32" Type="http://schemas.openxmlformats.org/officeDocument/2006/relationships/hyperlink" Target="https://theodi.org/article/explainer-what-is-personal-data-and-how-can-i-control-how-is-it-shared/" TargetMode="External"/><Relationship Id="rId37" Type="http://schemas.openxmlformats.org/officeDocument/2006/relationships/hyperlink" Target="mailto:kelly@almc.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2.jpeg"/><Relationship Id="rId28" Type="http://schemas.openxmlformats.org/officeDocument/2006/relationships/hyperlink" Target="https://commons.wikimedia.org/wiki/File:US_Navy_041019-N-5821P-019_Airman_Lauren_Thurgood_of_Las_Vegas,_Nev.,_pulls_patient_medical_records_in_the_inpatient_ward_aboard_the_conventionally_powered_aircraft_carrier_USS_Kitty_Hawk.jpg" TargetMode="External"/><Relationship Id="rId36" Type="http://schemas.openxmlformats.org/officeDocument/2006/relationships/hyperlink" Target="https://creativecommons.org/licenses/by-sa/3.0/"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theodi.org/article/explainer-what-is-personal-data-and-how-can-i-control-how-is-it-shared/" TargetMode="External"/><Relationship Id="rId4" Type="http://schemas.openxmlformats.org/officeDocument/2006/relationships/settings" Target="settings.xml"/><Relationship Id="rId9" Type="http://schemas.openxmlformats.org/officeDocument/2006/relationships/hyperlink" Target="https://pixnio.com/objects/computer/businessperson-clock-coffee-cup-programmer-working-portable-computer-computer-business" TargetMode="External"/><Relationship Id="rId14" Type="http://schemas.microsoft.com/office/2007/relationships/diagramDrawing" Target="diagrams/drawing1.xml"/><Relationship Id="rId22" Type="http://schemas.openxmlformats.org/officeDocument/2006/relationships/hyperlink" Target="https://ico.org.uk/"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hyperlink" Target="https://theodi.org/article/explainer-what-is-personal-data-and-how-can-i-control-how-is-it-sha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staff\AppData\Local\Microsoft\Office\16.0\DTS\en-US%7b447B5253-A696-45F4-88DB-1A0942F4E893%7d\%7bB040500F-8E01-443D-85F3-D20CBA3BF75A%7dtf16392850_win3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EC0FA-2BED-416C-9285-7656B1DA409C}" type="doc">
      <dgm:prSet loTypeId="urn:microsoft.com/office/officeart/2005/8/layout/vProcess5" loCatId="process" qsTypeId="urn:microsoft.com/office/officeart/2005/8/quickstyle/3d3" qsCatId="3D" csTypeId="urn:microsoft.com/office/officeart/2005/8/colors/colorful2" csCatId="colorful" phldr="1"/>
      <dgm:spPr/>
      <dgm:t>
        <a:bodyPr/>
        <a:lstStyle/>
        <a:p>
          <a:endParaRPr lang="en-GB"/>
        </a:p>
      </dgm:t>
    </dgm:pt>
    <dgm:pt modelId="{38F63C50-695E-4BEC-B154-01922B6CEFC8}">
      <dgm:prSet phldrT="[Text]" custT="1"/>
      <dgm:spPr/>
      <dgm:t>
        <a:bodyPr/>
        <a:lstStyle/>
        <a:p>
          <a:r>
            <a:rPr lang="en-GB" sz="1400"/>
            <a:t>Appoint someone to lead on these requests within your practice</a:t>
          </a:r>
        </a:p>
      </dgm:t>
    </dgm:pt>
    <dgm:pt modelId="{2144019E-7F3A-400A-ACB2-60EA64AEFA96}" type="parTrans" cxnId="{B46D50EC-8E77-4359-AE13-EAD4334C1354}">
      <dgm:prSet/>
      <dgm:spPr/>
      <dgm:t>
        <a:bodyPr/>
        <a:lstStyle/>
        <a:p>
          <a:endParaRPr lang="en-GB"/>
        </a:p>
      </dgm:t>
    </dgm:pt>
    <dgm:pt modelId="{FC1C46A4-8150-4926-929C-18F51F8C4D0A}" type="sibTrans" cxnId="{B46D50EC-8E77-4359-AE13-EAD4334C1354}">
      <dgm:prSet/>
      <dgm:spPr/>
      <dgm:t>
        <a:bodyPr/>
        <a:lstStyle/>
        <a:p>
          <a:endParaRPr lang="en-GB"/>
        </a:p>
      </dgm:t>
    </dgm:pt>
    <dgm:pt modelId="{A92DB6C0-77E3-499B-ADB0-BE06E8FDC00E}">
      <dgm:prSet phldrT="[Text]" custT="1"/>
      <dgm:spPr/>
      <dgm:t>
        <a:bodyPr/>
        <a:lstStyle/>
        <a:p>
          <a:r>
            <a:rPr lang="en-GB" sz="1400"/>
            <a:t>Check the requestors I.D as soon as request recieved. - </a:t>
          </a:r>
          <a:r>
            <a:rPr lang="en-GB" sz="1400" b="0" i="0"/>
            <a:t>The timescale for responding to a SAR does not begin until you have received the requested information. However, you should request ID documents promptly.</a:t>
          </a:r>
          <a:endParaRPr lang="en-GB" sz="1400"/>
        </a:p>
      </dgm:t>
    </dgm:pt>
    <dgm:pt modelId="{9C1A8EFF-D958-4F53-AE43-356F238543B4}" type="parTrans" cxnId="{489CE8FC-71D9-45E4-8E42-DB6AD461264E}">
      <dgm:prSet/>
      <dgm:spPr/>
      <dgm:t>
        <a:bodyPr/>
        <a:lstStyle/>
        <a:p>
          <a:endParaRPr lang="en-GB"/>
        </a:p>
      </dgm:t>
    </dgm:pt>
    <dgm:pt modelId="{0D010567-D8A3-4847-A37F-B35A3DA351EF}" type="sibTrans" cxnId="{489CE8FC-71D9-45E4-8E42-DB6AD461264E}">
      <dgm:prSet/>
      <dgm:spPr/>
      <dgm:t>
        <a:bodyPr/>
        <a:lstStyle/>
        <a:p>
          <a:endParaRPr lang="en-GB"/>
        </a:p>
      </dgm:t>
    </dgm:pt>
    <dgm:pt modelId="{16F856AE-5585-47B8-9190-AB68E18C060B}">
      <dgm:prSet phldrT="[Text]" custT="1"/>
      <dgm:spPr/>
      <dgm:t>
        <a:bodyPr/>
        <a:lstStyle/>
        <a:p>
          <a:r>
            <a:rPr lang="en-GB" sz="1400"/>
            <a:t>If the request is from a third party ensure they are entilted to recieve it or deal with it on the patients behalf, check consent ad any official documentation to confirm if unsure CHECK!</a:t>
          </a:r>
        </a:p>
      </dgm:t>
    </dgm:pt>
    <dgm:pt modelId="{4D86C1C7-0C79-45C0-9537-4F9E847412D5}" type="parTrans" cxnId="{666757B0-2718-44E8-84A2-6AB59C351ABF}">
      <dgm:prSet/>
      <dgm:spPr/>
      <dgm:t>
        <a:bodyPr/>
        <a:lstStyle/>
        <a:p>
          <a:endParaRPr lang="en-GB"/>
        </a:p>
      </dgm:t>
    </dgm:pt>
    <dgm:pt modelId="{F6B2CAF9-8431-4BA0-91E0-EA5C7F83DC92}" type="sibTrans" cxnId="{666757B0-2718-44E8-84A2-6AB59C351ABF}">
      <dgm:prSet/>
      <dgm:spPr/>
      <dgm:t>
        <a:bodyPr/>
        <a:lstStyle/>
        <a:p>
          <a:endParaRPr lang="en-GB"/>
        </a:p>
      </dgm:t>
    </dgm:pt>
    <dgm:pt modelId="{EC90C627-1063-417A-A060-01BE377960E7}">
      <dgm:prSet custT="1"/>
      <dgm:spPr/>
      <dgm:t>
        <a:bodyPr/>
        <a:lstStyle/>
        <a:p>
          <a:r>
            <a:rPr lang="en-GB" sz="1400"/>
            <a:t>Set yourself a reminder to check progress a week or two before the deadline and add all of the information to your Rghts of Access register.</a:t>
          </a:r>
        </a:p>
      </dgm:t>
    </dgm:pt>
    <dgm:pt modelId="{1D82DCAF-2835-4A4D-A0F1-32030395F71A}" type="parTrans" cxnId="{6F675211-455E-46A8-B8B1-8A0F733C6DB8}">
      <dgm:prSet/>
      <dgm:spPr/>
      <dgm:t>
        <a:bodyPr/>
        <a:lstStyle/>
        <a:p>
          <a:endParaRPr lang="en-GB"/>
        </a:p>
      </dgm:t>
    </dgm:pt>
    <dgm:pt modelId="{12113521-7D76-4F34-8015-CA1F6D0B1FF2}" type="sibTrans" cxnId="{6F675211-455E-46A8-B8B1-8A0F733C6DB8}">
      <dgm:prSet/>
      <dgm:spPr/>
      <dgm:t>
        <a:bodyPr/>
        <a:lstStyle/>
        <a:p>
          <a:endParaRPr lang="en-GB"/>
        </a:p>
      </dgm:t>
    </dgm:pt>
    <dgm:pt modelId="{FACC7817-E39B-4F6B-8009-F021C58DCF3D}">
      <dgm:prSet custT="1"/>
      <dgm:spPr/>
      <dgm:t>
        <a:bodyPr/>
        <a:lstStyle/>
        <a:p>
          <a:r>
            <a:rPr lang="en-GB" sz="1400"/>
            <a:t>Send an acknowledgment letter included in this pack  (page 5 )to ensure the details are correct to save any mis communication and a complaint.</a:t>
          </a:r>
        </a:p>
      </dgm:t>
    </dgm:pt>
    <dgm:pt modelId="{BF8E9DF2-E354-4182-B436-B421A842B14C}" type="parTrans" cxnId="{510B1734-FD9E-4DB8-BCFD-A9B07407FB12}">
      <dgm:prSet/>
      <dgm:spPr/>
      <dgm:t>
        <a:bodyPr/>
        <a:lstStyle/>
        <a:p>
          <a:endParaRPr lang="en-GB"/>
        </a:p>
      </dgm:t>
    </dgm:pt>
    <dgm:pt modelId="{3243292E-B18E-42CB-84DE-2BB22BCD9927}" type="sibTrans" cxnId="{510B1734-FD9E-4DB8-BCFD-A9B07407FB12}">
      <dgm:prSet/>
      <dgm:spPr/>
      <dgm:t>
        <a:bodyPr/>
        <a:lstStyle/>
        <a:p>
          <a:endParaRPr lang="en-GB"/>
        </a:p>
      </dgm:t>
    </dgm:pt>
    <dgm:pt modelId="{BE58663C-A4D4-4527-9766-7A3564532C07}" type="pres">
      <dgm:prSet presAssocID="{5F8EC0FA-2BED-416C-9285-7656B1DA409C}" presName="outerComposite" presStyleCnt="0">
        <dgm:presLayoutVars>
          <dgm:chMax val="5"/>
          <dgm:dir/>
          <dgm:resizeHandles val="exact"/>
        </dgm:presLayoutVars>
      </dgm:prSet>
      <dgm:spPr/>
    </dgm:pt>
    <dgm:pt modelId="{A69B9550-81A5-4170-B0BE-F43ABDBC349E}" type="pres">
      <dgm:prSet presAssocID="{5F8EC0FA-2BED-416C-9285-7656B1DA409C}" presName="dummyMaxCanvas" presStyleCnt="0">
        <dgm:presLayoutVars/>
      </dgm:prSet>
      <dgm:spPr/>
    </dgm:pt>
    <dgm:pt modelId="{CB234D45-5341-4AD7-A0D2-4C54E1B3D831}" type="pres">
      <dgm:prSet presAssocID="{5F8EC0FA-2BED-416C-9285-7656B1DA409C}" presName="FiveNodes_1" presStyleLbl="node1" presStyleIdx="0" presStyleCnt="5">
        <dgm:presLayoutVars>
          <dgm:bulletEnabled val="1"/>
        </dgm:presLayoutVars>
      </dgm:prSet>
      <dgm:spPr/>
    </dgm:pt>
    <dgm:pt modelId="{D6855232-BA31-4679-B189-34FDC5CD1112}" type="pres">
      <dgm:prSet presAssocID="{5F8EC0FA-2BED-416C-9285-7656B1DA409C}" presName="FiveNodes_2" presStyleLbl="node1" presStyleIdx="1" presStyleCnt="5">
        <dgm:presLayoutVars>
          <dgm:bulletEnabled val="1"/>
        </dgm:presLayoutVars>
      </dgm:prSet>
      <dgm:spPr/>
    </dgm:pt>
    <dgm:pt modelId="{4127D1A3-9B66-480E-8B70-7020FD5C9944}" type="pres">
      <dgm:prSet presAssocID="{5F8EC0FA-2BED-416C-9285-7656B1DA409C}" presName="FiveNodes_3" presStyleLbl="node1" presStyleIdx="2" presStyleCnt="5">
        <dgm:presLayoutVars>
          <dgm:bulletEnabled val="1"/>
        </dgm:presLayoutVars>
      </dgm:prSet>
      <dgm:spPr/>
    </dgm:pt>
    <dgm:pt modelId="{66E74C15-20B7-4F47-A6F1-C3F7F185FA72}" type="pres">
      <dgm:prSet presAssocID="{5F8EC0FA-2BED-416C-9285-7656B1DA409C}" presName="FiveNodes_4" presStyleLbl="node1" presStyleIdx="3" presStyleCnt="5">
        <dgm:presLayoutVars>
          <dgm:bulletEnabled val="1"/>
        </dgm:presLayoutVars>
      </dgm:prSet>
      <dgm:spPr/>
    </dgm:pt>
    <dgm:pt modelId="{35279942-BC35-4119-932E-1648677975FB}" type="pres">
      <dgm:prSet presAssocID="{5F8EC0FA-2BED-416C-9285-7656B1DA409C}" presName="FiveNodes_5" presStyleLbl="node1" presStyleIdx="4" presStyleCnt="5">
        <dgm:presLayoutVars>
          <dgm:bulletEnabled val="1"/>
        </dgm:presLayoutVars>
      </dgm:prSet>
      <dgm:spPr/>
    </dgm:pt>
    <dgm:pt modelId="{43681DA3-099D-4122-9DCF-58938CE95143}" type="pres">
      <dgm:prSet presAssocID="{5F8EC0FA-2BED-416C-9285-7656B1DA409C}" presName="FiveConn_1-2" presStyleLbl="fgAccFollowNode1" presStyleIdx="0" presStyleCnt="4">
        <dgm:presLayoutVars>
          <dgm:bulletEnabled val="1"/>
        </dgm:presLayoutVars>
      </dgm:prSet>
      <dgm:spPr/>
    </dgm:pt>
    <dgm:pt modelId="{39F41608-E01D-4198-AAF0-1FEC2389708C}" type="pres">
      <dgm:prSet presAssocID="{5F8EC0FA-2BED-416C-9285-7656B1DA409C}" presName="FiveConn_2-3" presStyleLbl="fgAccFollowNode1" presStyleIdx="1" presStyleCnt="4">
        <dgm:presLayoutVars>
          <dgm:bulletEnabled val="1"/>
        </dgm:presLayoutVars>
      </dgm:prSet>
      <dgm:spPr/>
    </dgm:pt>
    <dgm:pt modelId="{9FFD2EC6-2F27-4A6C-BD60-8D1CFDDE8FEF}" type="pres">
      <dgm:prSet presAssocID="{5F8EC0FA-2BED-416C-9285-7656B1DA409C}" presName="FiveConn_3-4" presStyleLbl="fgAccFollowNode1" presStyleIdx="2" presStyleCnt="4">
        <dgm:presLayoutVars>
          <dgm:bulletEnabled val="1"/>
        </dgm:presLayoutVars>
      </dgm:prSet>
      <dgm:spPr/>
    </dgm:pt>
    <dgm:pt modelId="{8A750243-D96B-4724-A172-DDCBBC8C6586}" type="pres">
      <dgm:prSet presAssocID="{5F8EC0FA-2BED-416C-9285-7656B1DA409C}" presName="FiveConn_4-5" presStyleLbl="fgAccFollowNode1" presStyleIdx="3" presStyleCnt="4">
        <dgm:presLayoutVars>
          <dgm:bulletEnabled val="1"/>
        </dgm:presLayoutVars>
      </dgm:prSet>
      <dgm:spPr/>
    </dgm:pt>
    <dgm:pt modelId="{776D544B-2E89-457A-837D-8BEA550DC55B}" type="pres">
      <dgm:prSet presAssocID="{5F8EC0FA-2BED-416C-9285-7656B1DA409C}" presName="FiveNodes_1_text" presStyleLbl="node1" presStyleIdx="4" presStyleCnt="5">
        <dgm:presLayoutVars>
          <dgm:bulletEnabled val="1"/>
        </dgm:presLayoutVars>
      </dgm:prSet>
      <dgm:spPr/>
    </dgm:pt>
    <dgm:pt modelId="{0C75F7F4-A755-4308-B26B-9AA2FA22973D}" type="pres">
      <dgm:prSet presAssocID="{5F8EC0FA-2BED-416C-9285-7656B1DA409C}" presName="FiveNodes_2_text" presStyleLbl="node1" presStyleIdx="4" presStyleCnt="5">
        <dgm:presLayoutVars>
          <dgm:bulletEnabled val="1"/>
        </dgm:presLayoutVars>
      </dgm:prSet>
      <dgm:spPr/>
    </dgm:pt>
    <dgm:pt modelId="{EB25B37A-E925-434D-9A4D-46D1A3C1817E}" type="pres">
      <dgm:prSet presAssocID="{5F8EC0FA-2BED-416C-9285-7656B1DA409C}" presName="FiveNodes_3_text" presStyleLbl="node1" presStyleIdx="4" presStyleCnt="5">
        <dgm:presLayoutVars>
          <dgm:bulletEnabled val="1"/>
        </dgm:presLayoutVars>
      </dgm:prSet>
      <dgm:spPr/>
    </dgm:pt>
    <dgm:pt modelId="{4B3F63CD-7C80-4F00-AF5B-CCED52CD0028}" type="pres">
      <dgm:prSet presAssocID="{5F8EC0FA-2BED-416C-9285-7656B1DA409C}" presName="FiveNodes_4_text" presStyleLbl="node1" presStyleIdx="4" presStyleCnt="5">
        <dgm:presLayoutVars>
          <dgm:bulletEnabled val="1"/>
        </dgm:presLayoutVars>
      </dgm:prSet>
      <dgm:spPr/>
    </dgm:pt>
    <dgm:pt modelId="{EC7B3C6D-F1BC-4F5C-8B77-C3B69C54FFEE}" type="pres">
      <dgm:prSet presAssocID="{5F8EC0FA-2BED-416C-9285-7656B1DA409C}" presName="FiveNodes_5_text" presStyleLbl="node1" presStyleIdx="4" presStyleCnt="5">
        <dgm:presLayoutVars>
          <dgm:bulletEnabled val="1"/>
        </dgm:presLayoutVars>
      </dgm:prSet>
      <dgm:spPr/>
    </dgm:pt>
  </dgm:ptLst>
  <dgm:cxnLst>
    <dgm:cxn modelId="{FFB1B003-A867-4330-8C4A-E8B95964562C}" type="presOf" srcId="{38F63C50-695E-4BEC-B154-01922B6CEFC8}" destId="{CB234D45-5341-4AD7-A0D2-4C54E1B3D831}" srcOrd="0" destOrd="0" presId="urn:microsoft.com/office/officeart/2005/8/layout/vProcess5"/>
    <dgm:cxn modelId="{83AD290E-705A-4804-8AD8-8D41E68AAAD0}" type="presOf" srcId="{5F8EC0FA-2BED-416C-9285-7656B1DA409C}" destId="{BE58663C-A4D4-4527-9766-7A3564532C07}" srcOrd="0" destOrd="0" presId="urn:microsoft.com/office/officeart/2005/8/layout/vProcess5"/>
    <dgm:cxn modelId="{6F675211-455E-46A8-B8B1-8A0F733C6DB8}" srcId="{5F8EC0FA-2BED-416C-9285-7656B1DA409C}" destId="{EC90C627-1063-417A-A060-01BE377960E7}" srcOrd="3" destOrd="0" parTransId="{1D82DCAF-2835-4A4D-A0F1-32030395F71A}" sibTransId="{12113521-7D76-4F34-8015-CA1F6D0B1FF2}"/>
    <dgm:cxn modelId="{F7E3F01C-3991-4816-B9B2-5C692DC2933C}" type="presOf" srcId="{0D010567-D8A3-4847-A37F-B35A3DA351EF}" destId="{39F41608-E01D-4198-AAF0-1FEC2389708C}" srcOrd="0" destOrd="0" presId="urn:microsoft.com/office/officeart/2005/8/layout/vProcess5"/>
    <dgm:cxn modelId="{510B1734-FD9E-4DB8-BCFD-A9B07407FB12}" srcId="{5F8EC0FA-2BED-416C-9285-7656B1DA409C}" destId="{FACC7817-E39B-4F6B-8009-F021C58DCF3D}" srcOrd="4" destOrd="0" parTransId="{BF8E9DF2-E354-4182-B436-B421A842B14C}" sibTransId="{3243292E-B18E-42CB-84DE-2BB22BCD9927}"/>
    <dgm:cxn modelId="{375CC937-0D47-48F1-9B5A-4B997EE004DD}" type="presOf" srcId="{FC1C46A4-8150-4926-929C-18F51F8C4D0A}" destId="{43681DA3-099D-4122-9DCF-58938CE95143}" srcOrd="0" destOrd="0" presId="urn:microsoft.com/office/officeart/2005/8/layout/vProcess5"/>
    <dgm:cxn modelId="{A89D3576-627D-48CB-85ED-79EBB4B32628}" type="presOf" srcId="{FACC7817-E39B-4F6B-8009-F021C58DCF3D}" destId="{EC7B3C6D-F1BC-4F5C-8B77-C3B69C54FFEE}" srcOrd="1" destOrd="0" presId="urn:microsoft.com/office/officeart/2005/8/layout/vProcess5"/>
    <dgm:cxn modelId="{38553E5A-A20B-4E9B-9D3D-F1C1ABF2CCF4}" type="presOf" srcId="{EC90C627-1063-417A-A060-01BE377960E7}" destId="{4B3F63CD-7C80-4F00-AF5B-CCED52CD0028}" srcOrd="1" destOrd="0" presId="urn:microsoft.com/office/officeart/2005/8/layout/vProcess5"/>
    <dgm:cxn modelId="{9A642E82-13CE-41A1-BA0C-A5DBD7E03C97}" type="presOf" srcId="{FACC7817-E39B-4F6B-8009-F021C58DCF3D}" destId="{35279942-BC35-4119-932E-1648677975FB}" srcOrd="0" destOrd="0" presId="urn:microsoft.com/office/officeart/2005/8/layout/vProcess5"/>
    <dgm:cxn modelId="{90E2D286-448B-4336-9D73-E978BDD2FE81}" type="presOf" srcId="{12113521-7D76-4F34-8015-CA1F6D0B1FF2}" destId="{8A750243-D96B-4724-A172-DDCBBC8C6586}" srcOrd="0" destOrd="0" presId="urn:microsoft.com/office/officeart/2005/8/layout/vProcess5"/>
    <dgm:cxn modelId="{F906F48A-8721-4788-BD36-9FE24008C84C}" type="presOf" srcId="{16F856AE-5585-47B8-9190-AB68E18C060B}" destId="{4127D1A3-9B66-480E-8B70-7020FD5C9944}" srcOrd="0" destOrd="0" presId="urn:microsoft.com/office/officeart/2005/8/layout/vProcess5"/>
    <dgm:cxn modelId="{03DFEFA4-47B8-4EF2-8244-969B7DA0F591}" type="presOf" srcId="{EC90C627-1063-417A-A060-01BE377960E7}" destId="{66E74C15-20B7-4F47-A6F1-C3F7F185FA72}" srcOrd="0" destOrd="0" presId="urn:microsoft.com/office/officeart/2005/8/layout/vProcess5"/>
    <dgm:cxn modelId="{666757B0-2718-44E8-84A2-6AB59C351ABF}" srcId="{5F8EC0FA-2BED-416C-9285-7656B1DA409C}" destId="{16F856AE-5585-47B8-9190-AB68E18C060B}" srcOrd="2" destOrd="0" parTransId="{4D86C1C7-0C79-45C0-9537-4F9E847412D5}" sibTransId="{F6B2CAF9-8431-4BA0-91E0-EA5C7F83DC92}"/>
    <dgm:cxn modelId="{DD7746C7-0815-4C47-9D93-0C41F1A84966}" type="presOf" srcId="{A92DB6C0-77E3-499B-ADB0-BE06E8FDC00E}" destId="{D6855232-BA31-4679-B189-34FDC5CD1112}" srcOrd="0" destOrd="0" presId="urn:microsoft.com/office/officeart/2005/8/layout/vProcess5"/>
    <dgm:cxn modelId="{0D57ABD9-CC8C-4E76-806F-DC1AD3E9EC9A}" type="presOf" srcId="{A92DB6C0-77E3-499B-ADB0-BE06E8FDC00E}" destId="{0C75F7F4-A755-4308-B26B-9AA2FA22973D}" srcOrd="1" destOrd="0" presId="urn:microsoft.com/office/officeart/2005/8/layout/vProcess5"/>
    <dgm:cxn modelId="{5A2A96DC-5B90-4A31-A742-830A87DAA9F4}" type="presOf" srcId="{16F856AE-5585-47B8-9190-AB68E18C060B}" destId="{EB25B37A-E925-434D-9A4D-46D1A3C1817E}" srcOrd="1" destOrd="0" presId="urn:microsoft.com/office/officeart/2005/8/layout/vProcess5"/>
    <dgm:cxn modelId="{B4F9E9DE-F04B-48DD-8364-E1AAA975DD20}" type="presOf" srcId="{38F63C50-695E-4BEC-B154-01922B6CEFC8}" destId="{776D544B-2E89-457A-837D-8BEA550DC55B}" srcOrd="1" destOrd="0" presId="urn:microsoft.com/office/officeart/2005/8/layout/vProcess5"/>
    <dgm:cxn modelId="{ED1535E0-250B-48D7-9C6A-6D932778F717}" type="presOf" srcId="{F6B2CAF9-8431-4BA0-91E0-EA5C7F83DC92}" destId="{9FFD2EC6-2F27-4A6C-BD60-8D1CFDDE8FEF}" srcOrd="0" destOrd="0" presId="urn:microsoft.com/office/officeart/2005/8/layout/vProcess5"/>
    <dgm:cxn modelId="{B46D50EC-8E77-4359-AE13-EAD4334C1354}" srcId="{5F8EC0FA-2BED-416C-9285-7656B1DA409C}" destId="{38F63C50-695E-4BEC-B154-01922B6CEFC8}" srcOrd="0" destOrd="0" parTransId="{2144019E-7F3A-400A-ACB2-60EA64AEFA96}" sibTransId="{FC1C46A4-8150-4926-929C-18F51F8C4D0A}"/>
    <dgm:cxn modelId="{489CE8FC-71D9-45E4-8E42-DB6AD461264E}" srcId="{5F8EC0FA-2BED-416C-9285-7656B1DA409C}" destId="{A92DB6C0-77E3-499B-ADB0-BE06E8FDC00E}" srcOrd="1" destOrd="0" parTransId="{9C1A8EFF-D958-4F53-AE43-356F238543B4}" sibTransId="{0D010567-D8A3-4847-A37F-B35A3DA351EF}"/>
    <dgm:cxn modelId="{261EDBF7-CB0C-4DF6-9A24-8A25A2BC9114}" type="presParOf" srcId="{BE58663C-A4D4-4527-9766-7A3564532C07}" destId="{A69B9550-81A5-4170-B0BE-F43ABDBC349E}" srcOrd="0" destOrd="0" presId="urn:microsoft.com/office/officeart/2005/8/layout/vProcess5"/>
    <dgm:cxn modelId="{1B4CFD5A-302A-45C8-910D-F5E28A0D3D3C}" type="presParOf" srcId="{BE58663C-A4D4-4527-9766-7A3564532C07}" destId="{CB234D45-5341-4AD7-A0D2-4C54E1B3D831}" srcOrd="1" destOrd="0" presId="urn:microsoft.com/office/officeart/2005/8/layout/vProcess5"/>
    <dgm:cxn modelId="{2495F0E9-20E2-4C38-82DC-5B0728510DD8}" type="presParOf" srcId="{BE58663C-A4D4-4527-9766-7A3564532C07}" destId="{D6855232-BA31-4679-B189-34FDC5CD1112}" srcOrd="2" destOrd="0" presId="urn:microsoft.com/office/officeart/2005/8/layout/vProcess5"/>
    <dgm:cxn modelId="{9185E985-DEF8-4A94-9530-5B0F501622F2}" type="presParOf" srcId="{BE58663C-A4D4-4527-9766-7A3564532C07}" destId="{4127D1A3-9B66-480E-8B70-7020FD5C9944}" srcOrd="3" destOrd="0" presId="urn:microsoft.com/office/officeart/2005/8/layout/vProcess5"/>
    <dgm:cxn modelId="{7A276E36-BC5A-411C-AC38-D60EC1E24C4A}" type="presParOf" srcId="{BE58663C-A4D4-4527-9766-7A3564532C07}" destId="{66E74C15-20B7-4F47-A6F1-C3F7F185FA72}" srcOrd="4" destOrd="0" presId="urn:microsoft.com/office/officeart/2005/8/layout/vProcess5"/>
    <dgm:cxn modelId="{2CCEE311-8124-4974-9B94-0BB1706B0AAE}" type="presParOf" srcId="{BE58663C-A4D4-4527-9766-7A3564532C07}" destId="{35279942-BC35-4119-932E-1648677975FB}" srcOrd="5" destOrd="0" presId="urn:microsoft.com/office/officeart/2005/8/layout/vProcess5"/>
    <dgm:cxn modelId="{4796EE7D-1A8E-4843-A2AA-A1740C507F0F}" type="presParOf" srcId="{BE58663C-A4D4-4527-9766-7A3564532C07}" destId="{43681DA3-099D-4122-9DCF-58938CE95143}" srcOrd="6" destOrd="0" presId="urn:microsoft.com/office/officeart/2005/8/layout/vProcess5"/>
    <dgm:cxn modelId="{D63C5B26-B070-46D8-88B5-4735384ED073}" type="presParOf" srcId="{BE58663C-A4D4-4527-9766-7A3564532C07}" destId="{39F41608-E01D-4198-AAF0-1FEC2389708C}" srcOrd="7" destOrd="0" presId="urn:microsoft.com/office/officeart/2005/8/layout/vProcess5"/>
    <dgm:cxn modelId="{47FDB4BF-579F-46D7-9694-E08DA7253377}" type="presParOf" srcId="{BE58663C-A4D4-4527-9766-7A3564532C07}" destId="{9FFD2EC6-2F27-4A6C-BD60-8D1CFDDE8FEF}" srcOrd="8" destOrd="0" presId="urn:microsoft.com/office/officeart/2005/8/layout/vProcess5"/>
    <dgm:cxn modelId="{68F587E7-02E8-4906-8E88-814AE0FFA8CE}" type="presParOf" srcId="{BE58663C-A4D4-4527-9766-7A3564532C07}" destId="{8A750243-D96B-4724-A172-DDCBBC8C6586}" srcOrd="9" destOrd="0" presId="urn:microsoft.com/office/officeart/2005/8/layout/vProcess5"/>
    <dgm:cxn modelId="{92F9C91A-AB6A-4DD6-8745-705965F62EB9}" type="presParOf" srcId="{BE58663C-A4D4-4527-9766-7A3564532C07}" destId="{776D544B-2E89-457A-837D-8BEA550DC55B}" srcOrd="10" destOrd="0" presId="urn:microsoft.com/office/officeart/2005/8/layout/vProcess5"/>
    <dgm:cxn modelId="{80E426CA-49E4-44FA-8E8F-5390EEC9C0A0}" type="presParOf" srcId="{BE58663C-A4D4-4527-9766-7A3564532C07}" destId="{0C75F7F4-A755-4308-B26B-9AA2FA22973D}" srcOrd="11" destOrd="0" presId="urn:microsoft.com/office/officeart/2005/8/layout/vProcess5"/>
    <dgm:cxn modelId="{94F59A3A-2881-49B0-9F09-26DC39CF988E}" type="presParOf" srcId="{BE58663C-A4D4-4527-9766-7A3564532C07}" destId="{EB25B37A-E925-434D-9A4D-46D1A3C1817E}" srcOrd="12" destOrd="0" presId="urn:microsoft.com/office/officeart/2005/8/layout/vProcess5"/>
    <dgm:cxn modelId="{8133F035-DF1E-49E9-8EEA-464BB590866A}" type="presParOf" srcId="{BE58663C-A4D4-4527-9766-7A3564532C07}" destId="{4B3F63CD-7C80-4F00-AF5B-CCED52CD0028}" srcOrd="13" destOrd="0" presId="urn:microsoft.com/office/officeart/2005/8/layout/vProcess5"/>
    <dgm:cxn modelId="{10873ED5-6D20-499D-8298-8D800433A642}" type="presParOf" srcId="{BE58663C-A4D4-4527-9766-7A3564532C07}" destId="{EC7B3C6D-F1BC-4F5C-8B77-C3B69C54FFEE}" srcOrd="14"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8DC8F0-3F7D-4DF8-85B1-ABCD004E31D6}" type="doc">
      <dgm:prSet loTypeId="urn:microsoft.com/office/officeart/2005/8/layout/vProcess5" loCatId="process" qsTypeId="urn:microsoft.com/office/officeart/2005/8/quickstyle/3d2" qsCatId="3D" csTypeId="urn:microsoft.com/office/officeart/2005/8/colors/colorful2" csCatId="colorful" phldr="1"/>
      <dgm:spPr/>
      <dgm:t>
        <a:bodyPr/>
        <a:lstStyle/>
        <a:p>
          <a:endParaRPr lang="en-GB"/>
        </a:p>
      </dgm:t>
    </dgm:pt>
    <dgm:pt modelId="{337C3CB8-3CA3-49EB-AADB-062DCB6CBA77}">
      <dgm:prSet phldrT="[Text]" custT="1"/>
      <dgm:spPr/>
      <dgm:t>
        <a:bodyPr/>
        <a:lstStyle/>
        <a:p>
          <a:r>
            <a:rPr lang="en-GB" sz="1400"/>
            <a:t>Conduct a full search of the requested information, piecing it all together and checking it matches the patients details and no other information about other patients is attached.</a:t>
          </a:r>
        </a:p>
      </dgm:t>
    </dgm:pt>
    <dgm:pt modelId="{9A358A90-A60F-4B38-BBA3-6FFD08358575}" type="parTrans" cxnId="{D3CF79F9-E1AA-4533-9C56-F771DE0EE219}">
      <dgm:prSet/>
      <dgm:spPr/>
      <dgm:t>
        <a:bodyPr/>
        <a:lstStyle/>
        <a:p>
          <a:endParaRPr lang="en-GB"/>
        </a:p>
      </dgm:t>
    </dgm:pt>
    <dgm:pt modelId="{21AE7788-2CA6-4BCD-A289-9238AFEA73B1}" type="sibTrans" cxnId="{D3CF79F9-E1AA-4533-9C56-F771DE0EE219}">
      <dgm:prSet/>
      <dgm:spPr/>
      <dgm:t>
        <a:bodyPr/>
        <a:lstStyle/>
        <a:p>
          <a:endParaRPr lang="en-GB">
            <a:solidFill>
              <a:srgbClr val="002060"/>
            </a:solidFill>
          </a:endParaRPr>
        </a:p>
      </dgm:t>
    </dgm:pt>
    <dgm:pt modelId="{ADBD8A48-FBA4-411A-B8D7-A12E7A42D11B}">
      <dgm:prSet phldrT="[Text]" custT="1"/>
      <dgm:spPr/>
      <dgm:t>
        <a:bodyPr/>
        <a:lstStyle/>
        <a:p>
          <a:r>
            <a:rPr lang="en-GB" sz="1400"/>
            <a:t>Check what needs redacting from the documents, not just names or address think about he/she and emails on footers etc. Need any help or to double check, just ASK!</a:t>
          </a:r>
        </a:p>
      </dgm:t>
    </dgm:pt>
    <dgm:pt modelId="{D74E99CC-8C87-4C08-B1D0-0ABB68C9EB60}" type="parTrans" cxnId="{784AF731-5707-42EA-9A90-E910E50CD804}">
      <dgm:prSet/>
      <dgm:spPr/>
      <dgm:t>
        <a:bodyPr/>
        <a:lstStyle/>
        <a:p>
          <a:endParaRPr lang="en-GB"/>
        </a:p>
      </dgm:t>
    </dgm:pt>
    <dgm:pt modelId="{30CDA3CF-F082-4A63-AA8E-88C88EADC44F}" type="sibTrans" cxnId="{784AF731-5707-42EA-9A90-E910E50CD804}">
      <dgm:prSet/>
      <dgm:spPr/>
      <dgm:t>
        <a:bodyPr/>
        <a:lstStyle/>
        <a:p>
          <a:endParaRPr lang="en-GB"/>
        </a:p>
      </dgm:t>
    </dgm:pt>
    <dgm:pt modelId="{E9CD3125-CE30-42DB-AF42-726F24DAADAF}">
      <dgm:prSet phldrT="[Text]"/>
      <dgm:spPr/>
      <dgm:t>
        <a:bodyPr/>
        <a:lstStyle/>
        <a:p>
          <a:r>
            <a:rPr lang="en-GB"/>
            <a:t>Think of the impact of releasing third party information if disclosed is there any exemptions not to disclose. A clinician needs to be happy to release.</a:t>
          </a:r>
        </a:p>
      </dgm:t>
    </dgm:pt>
    <dgm:pt modelId="{4F9B6FED-8B21-462F-BAF4-6D5CAE930D6B}" type="parTrans" cxnId="{78ACBF12-30A7-45C2-BD36-6BC81F7CADF6}">
      <dgm:prSet/>
      <dgm:spPr/>
      <dgm:t>
        <a:bodyPr/>
        <a:lstStyle/>
        <a:p>
          <a:endParaRPr lang="en-GB"/>
        </a:p>
      </dgm:t>
    </dgm:pt>
    <dgm:pt modelId="{C2D7E476-6620-4904-B48B-6FECB413E4BA}" type="sibTrans" cxnId="{78ACBF12-30A7-45C2-BD36-6BC81F7CADF6}">
      <dgm:prSet/>
      <dgm:spPr/>
      <dgm:t>
        <a:bodyPr/>
        <a:lstStyle/>
        <a:p>
          <a:endParaRPr lang="en-GB"/>
        </a:p>
      </dgm:t>
    </dgm:pt>
    <dgm:pt modelId="{705556B2-22E6-4EB1-B6AB-29F90AC16DC1}">
      <dgm:prSet/>
      <dgm:spPr/>
      <dgm:t>
        <a:bodyPr/>
        <a:lstStyle/>
        <a:p>
          <a:r>
            <a:rPr lang="en-GB"/>
            <a:t>Finally send the request in the manner it was recieved ie if recieved via email must be sent to them securely by email unless stated otherwise, keep a copy of what was sent and when. </a:t>
          </a:r>
        </a:p>
      </dgm:t>
    </dgm:pt>
    <dgm:pt modelId="{270562C7-7629-442F-8F78-55564715A817}" type="parTrans" cxnId="{6CFCAE74-7A29-4DAD-9E9F-B0EA3EB481CD}">
      <dgm:prSet/>
      <dgm:spPr/>
      <dgm:t>
        <a:bodyPr/>
        <a:lstStyle/>
        <a:p>
          <a:endParaRPr lang="en-GB"/>
        </a:p>
      </dgm:t>
    </dgm:pt>
    <dgm:pt modelId="{7A30342A-2FFC-4BAE-90ED-EED6D1F62924}" type="sibTrans" cxnId="{6CFCAE74-7A29-4DAD-9E9F-B0EA3EB481CD}">
      <dgm:prSet/>
      <dgm:spPr/>
      <dgm:t>
        <a:bodyPr/>
        <a:lstStyle/>
        <a:p>
          <a:endParaRPr lang="en-GB"/>
        </a:p>
      </dgm:t>
    </dgm:pt>
    <dgm:pt modelId="{47DAE4EC-00CF-43BC-B69C-4ED7C7363387}" type="pres">
      <dgm:prSet presAssocID="{C98DC8F0-3F7D-4DF8-85B1-ABCD004E31D6}" presName="outerComposite" presStyleCnt="0">
        <dgm:presLayoutVars>
          <dgm:chMax val="5"/>
          <dgm:dir/>
          <dgm:resizeHandles val="exact"/>
        </dgm:presLayoutVars>
      </dgm:prSet>
      <dgm:spPr/>
    </dgm:pt>
    <dgm:pt modelId="{767E2B51-CD14-405D-83FD-0DA6D6EF3BF6}" type="pres">
      <dgm:prSet presAssocID="{C98DC8F0-3F7D-4DF8-85B1-ABCD004E31D6}" presName="dummyMaxCanvas" presStyleCnt="0">
        <dgm:presLayoutVars/>
      </dgm:prSet>
      <dgm:spPr/>
    </dgm:pt>
    <dgm:pt modelId="{F21F10BE-5FF2-42A5-97AC-A4DFE1E0C283}" type="pres">
      <dgm:prSet presAssocID="{C98DC8F0-3F7D-4DF8-85B1-ABCD004E31D6}" presName="FourNodes_1" presStyleLbl="node1" presStyleIdx="0" presStyleCnt="4">
        <dgm:presLayoutVars>
          <dgm:bulletEnabled val="1"/>
        </dgm:presLayoutVars>
      </dgm:prSet>
      <dgm:spPr/>
    </dgm:pt>
    <dgm:pt modelId="{964F0DFE-9429-4417-B89D-FBD52A45C634}" type="pres">
      <dgm:prSet presAssocID="{C98DC8F0-3F7D-4DF8-85B1-ABCD004E31D6}" presName="FourNodes_2" presStyleLbl="node1" presStyleIdx="1" presStyleCnt="4">
        <dgm:presLayoutVars>
          <dgm:bulletEnabled val="1"/>
        </dgm:presLayoutVars>
      </dgm:prSet>
      <dgm:spPr/>
    </dgm:pt>
    <dgm:pt modelId="{1FE291AB-4845-40A7-A42C-F7F4DEAAADE8}" type="pres">
      <dgm:prSet presAssocID="{C98DC8F0-3F7D-4DF8-85B1-ABCD004E31D6}" presName="FourNodes_3" presStyleLbl="node1" presStyleIdx="2" presStyleCnt="4">
        <dgm:presLayoutVars>
          <dgm:bulletEnabled val="1"/>
        </dgm:presLayoutVars>
      </dgm:prSet>
      <dgm:spPr/>
    </dgm:pt>
    <dgm:pt modelId="{0BCAC00A-DCC3-4294-A41C-B578B1E123A7}" type="pres">
      <dgm:prSet presAssocID="{C98DC8F0-3F7D-4DF8-85B1-ABCD004E31D6}" presName="FourNodes_4" presStyleLbl="node1" presStyleIdx="3" presStyleCnt="4">
        <dgm:presLayoutVars>
          <dgm:bulletEnabled val="1"/>
        </dgm:presLayoutVars>
      </dgm:prSet>
      <dgm:spPr/>
    </dgm:pt>
    <dgm:pt modelId="{B153B558-3C6A-4D2B-908C-59AFC28CD185}" type="pres">
      <dgm:prSet presAssocID="{C98DC8F0-3F7D-4DF8-85B1-ABCD004E31D6}" presName="FourConn_1-2" presStyleLbl="fgAccFollowNode1" presStyleIdx="0" presStyleCnt="3">
        <dgm:presLayoutVars>
          <dgm:bulletEnabled val="1"/>
        </dgm:presLayoutVars>
      </dgm:prSet>
      <dgm:spPr/>
    </dgm:pt>
    <dgm:pt modelId="{BAF30B4C-3E34-4CD4-A3BA-4E0029AD607D}" type="pres">
      <dgm:prSet presAssocID="{C98DC8F0-3F7D-4DF8-85B1-ABCD004E31D6}" presName="FourConn_2-3" presStyleLbl="fgAccFollowNode1" presStyleIdx="1" presStyleCnt="3">
        <dgm:presLayoutVars>
          <dgm:bulletEnabled val="1"/>
        </dgm:presLayoutVars>
      </dgm:prSet>
      <dgm:spPr/>
    </dgm:pt>
    <dgm:pt modelId="{9F371B82-44B0-47CA-97BB-905F2E0B1C19}" type="pres">
      <dgm:prSet presAssocID="{C98DC8F0-3F7D-4DF8-85B1-ABCD004E31D6}" presName="FourConn_3-4" presStyleLbl="fgAccFollowNode1" presStyleIdx="2" presStyleCnt="3">
        <dgm:presLayoutVars>
          <dgm:bulletEnabled val="1"/>
        </dgm:presLayoutVars>
      </dgm:prSet>
      <dgm:spPr/>
    </dgm:pt>
    <dgm:pt modelId="{67F175A6-C634-47C9-AD05-0DF9D3313DA5}" type="pres">
      <dgm:prSet presAssocID="{C98DC8F0-3F7D-4DF8-85B1-ABCD004E31D6}" presName="FourNodes_1_text" presStyleLbl="node1" presStyleIdx="3" presStyleCnt="4">
        <dgm:presLayoutVars>
          <dgm:bulletEnabled val="1"/>
        </dgm:presLayoutVars>
      </dgm:prSet>
      <dgm:spPr/>
    </dgm:pt>
    <dgm:pt modelId="{AB095187-89CE-47FD-A803-A7B402D4627C}" type="pres">
      <dgm:prSet presAssocID="{C98DC8F0-3F7D-4DF8-85B1-ABCD004E31D6}" presName="FourNodes_2_text" presStyleLbl="node1" presStyleIdx="3" presStyleCnt="4">
        <dgm:presLayoutVars>
          <dgm:bulletEnabled val="1"/>
        </dgm:presLayoutVars>
      </dgm:prSet>
      <dgm:spPr/>
    </dgm:pt>
    <dgm:pt modelId="{F4F8035D-08BB-419E-A7A1-4930D0ED1B2B}" type="pres">
      <dgm:prSet presAssocID="{C98DC8F0-3F7D-4DF8-85B1-ABCD004E31D6}" presName="FourNodes_3_text" presStyleLbl="node1" presStyleIdx="3" presStyleCnt="4">
        <dgm:presLayoutVars>
          <dgm:bulletEnabled val="1"/>
        </dgm:presLayoutVars>
      </dgm:prSet>
      <dgm:spPr/>
    </dgm:pt>
    <dgm:pt modelId="{0124CBA4-50BA-44BB-8475-14AA55E0FF4D}" type="pres">
      <dgm:prSet presAssocID="{C98DC8F0-3F7D-4DF8-85B1-ABCD004E31D6}" presName="FourNodes_4_text" presStyleLbl="node1" presStyleIdx="3" presStyleCnt="4">
        <dgm:presLayoutVars>
          <dgm:bulletEnabled val="1"/>
        </dgm:presLayoutVars>
      </dgm:prSet>
      <dgm:spPr/>
    </dgm:pt>
  </dgm:ptLst>
  <dgm:cxnLst>
    <dgm:cxn modelId="{78ACBF12-30A7-45C2-BD36-6BC81F7CADF6}" srcId="{C98DC8F0-3F7D-4DF8-85B1-ABCD004E31D6}" destId="{E9CD3125-CE30-42DB-AF42-726F24DAADAF}" srcOrd="2" destOrd="0" parTransId="{4F9B6FED-8B21-462F-BAF4-6D5CAE930D6B}" sibTransId="{C2D7E476-6620-4904-B48B-6FECB413E4BA}"/>
    <dgm:cxn modelId="{0F300A18-CEDB-428F-8595-DA80600DCDC7}" type="presOf" srcId="{21AE7788-2CA6-4BCD-A289-9238AFEA73B1}" destId="{B153B558-3C6A-4D2B-908C-59AFC28CD185}" srcOrd="0" destOrd="0" presId="urn:microsoft.com/office/officeart/2005/8/layout/vProcess5"/>
    <dgm:cxn modelId="{784AF731-5707-42EA-9A90-E910E50CD804}" srcId="{C98DC8F0-3F7D-4DF8-85B1-ABCD004E31D6}" destId="{ADBD8A48-FBA4-411A-B8D7-A12E7A42D11B}" srcOrd="1" destOrd="0" parTransId="{D74E99CC-8C87-4C08-B1D0-0ABB68C9EB60}" sibTransId="{30CDA3CF-F082-4A63-AA8E-88C88EADC44F}"/>
    <dgm:cxn modelId="{E8821D38-DADF-4B85-AB26-2720E948835C}" type="presOf" srcId="{337C3CB8-3CA3-49EB-AADB-062DCB6CBA77}" destId="{67F175A6-C634-47C9-AD05-0DF9D3313DA5}" srcOrd="1" destOrd="0" presId="urn:microsoft.com/office/officeart/2005/8/layout/vProcess5"/>
    <dgm:cxn modelId="{6CFCAE74-7A29-4DAD-9E9F-B0EA3EB481CD}" srcId="{C98DC8F0-3F7D-4DF8-85B1-ABCD004E31D6}" destId="{705556B2-22E6-4EB1-B6AB-29F90AC16DC1}" srcOrd="3" destOrd="0" parTransId="{270562C7-7629-442F-8F78-55564715A817}" sibTransId="{7A30342A-2FFC-4BAE-90ED-EED6D1F62924}"/>
    <dgm:cxn modelId="{2D234F78-3C21-477B-A376-B874A3480891}" type="presOf" srcId="{337C3CB8-3CA3-49EB-AADB-062DCB6CBA77}" destId="{F21F10BE-5FF2-42A5-97AC-A4DFE1E0C283}" srcOrd="0" destOrd="0" presId="urn:microsoft.com/office/officeart/2005/8/layout/vProcess5"/>
    <dgm:cxn modelId="{0F532683-10AC-49B3-9DFE-F9248821FDCF}" type="presOf" srcId="{E9CD3125-CE30-42DB-AF42-726F24DAADAF}" destId="{1FE291AB-4845-40A7-A42C-F7F4DEAAADE8}" srcOrd="0" destOrd="0" presId="urn:microsoft.com/office/officeart/2005/8/layout/vProcess5"/>
    <dgm:cxn modelId="{5C1681AB-854A-4F9D-8446-89EB7AC0300E}" type="presOf" srcId="{705556B2-22E6-4EB1-B6AB-29F90AC16DC1}" destId="{0BCAC00A-DCC3-4294-A41C-B578B1E123A7}" srcOrd="0" destOrd="0" presId="urn:microsoft.com/office/officeart/2005/8/layout/vProcess5"/>
    <dgm:cxn modelId="{C1CE5FB3-7569-40D1-96A4-C9E9E54ACC2C}" type="presOf" srcId="{C2D7E476-6620-4904-B48B-6FECB413E4BA}" destId="{9F371B82-44B0-47CA-97BB-905F2E0B1C19}" srcOrd="0" destOrd="0" presId="urn:microsoft.com/office/officeart/2005/8/layout/vProcess5"/>
    <dgm:cxn modelId="{5D9966B8-50DA-4366-8C0F-B7806DC06B13}" type="presOf" srcId="{ADBD8A48-FBA4-411A-B8D7-A12E7A42D11B}" destId="{AB095187-89CE-47FD-A803-A7B402D4627C}" srcOrd="1" destOrd="0" presId="urn:microsoft.com/office/officeart/2005/8/layout/vProcess5"/>
    <dgm:cxn modelId="{A68CB6CE-668C-4332-A2B2-25E835089FCC}" type="presOf" srcId="{705556B2-22E6-4EB1-B6AB-29F90AC16DC1}" destId="{0124CBA4-50BA-44BB-8475-14AA55E0FF4D}" srcOrd="1" destOrd="0" presId="urn:microsoft.com/office/officeart/2005/8/layout/vProcess5"/>
    <dgm:cxn modelId="{FFC7AAD4-1595-4BFA-A972-A9BA3C27F708}" type="presOf" srcId="{E9CD3125-CE30-42DB-AF42-726F24DAADAF}" destId="{F4F8035D-08BB-419E-A7A1-4930D0ED1B2B}" srcOrd="1" destOrd="0" presId="urn:microsoft.com/office/officeart/2005/8/layout/vProcess5"/>
    <dgm:cxn modelId="{CE34BDE0-7643-4D11-AA14-6743FAB2331A}" type="presOf" srcId="{ADBD8A48-FBA4-411A-B8D7-A12E7A42D11B}" destId="{964F0DFE-9429-4417-B89D-FBD52A45C634}" srcOrd="0" destOrd="0" presId="urn:microsoft.com/office/officeart/2005/8/layout/vProcess5"/>
    <dgm:cxn modelId="{13F530E5-AD7F-40A9-981C-BEEAAF473D5A}" type="presOf" srcId="{C98DC8F0-3F7D-4DF8-85B1-ABCD004E31D6}" destId="{47DAE4EC-00CF-43BC-B69C-4ED7C7363387}" srcOrd="0" destOrd="0" presId="urn:microsoft.com/office/officeart/2005/8/layout/vProcess5"/>
    <dgm:cxn modelId="{004E55F2-2CEE-41C1-88DF-1F4FD10CDA69}" type="presOf" srcId="{30CDA3CF-F082-4A63-AA8E-88C88EADC44F}" destId="{BAF30B4C-3E34-4CD4-A3BA-4E0029AD607D}" srcOrd="0" destOrd="0" presId="urn:microsoft.com/office/officeart/2005/8/layout/vProcess5"/>
    <dgm:cxn modelId="{D3CF79F9-E1AA-4533-9C56-F771DE0EE219}" srcId="{C98DC8F0-3F7D-4DF8-85B1-ABCD004E31D6}" destId="{337C3CB8-3CA3-49EB-AADB-062DCB6CBA77}" srcOrd="0" destOrd="0" parTransId="{9A358A90-A60F-4B38-BBA3-6FFD08358575}" sibTransId="{21AE7788-2CA6-4BCD-A289-9238AFEA73B1}"/>
    <dgm:cxn modelId="{0DCD8842-EFE8-4F43-BA28-FDE0F734242A}" type="presParOf" srcId="{47DAE4EC-00CF-43BC-B69C-4ED7C7363387}" destId="{767E2B51-CD14-405D-83FD-0DA6D6EF3BF6}" srcOrd="0" destOrd="0" presId="urn:microsoft.com/office/officeart/2005/8/layout/vProcess5"/>
    <dgm:cxn modelId="{0CE23B23-8F90-444E-AE24-35F473288CD7}" type="presParOf" srcId="{47DAE4EC-00CF-43BC-B69C-4ED7C7363387}" destId="{F21F10BE-5FF2-42A5-97AC-A4DFE1E0C283}" srcOrd="1" destOrd="0" presId="urn:microsoft.com/office/officeart/2005/8/layout/vProcess5"/>
    <dgm:cxn modelId="{29062476-C54F-47B6-88B6-7E5DCF89A45C}" type="presParOf" srcId="{47DAE4EC-00CF-43BC-B69C-4ED7C7363387}" destId="{964F0DFE-9429-4417-B89D-FBD52A45C634}" srcOrd="2" destOrd="0" presId="urn:microsoft.com/office/officeart/2005/8/layout/vProcess5"/>
    <dgm:cxn modelId="{2F66BB29-1280-4289-8DAF-C5D8C1709842}" type="presParOf" srcId="{47DAE4EC-00CF-43BC-B69C-4ED7C7363387}" destId="{1FE291AB-4845-40A7-A42C-F7F4DEAAADE8}" srcOrd="3" destOrd="0" presId="urn:microsoft.com/office/officeart/2005/8/layout/vProcess5"/>
    <dgm:cxn modelId="{16E9DF00-E083-4DC6-9FD5-86A302532416}" type="presParOf" srcId="{47DAE4EC-00CF-43BC-B69C-4ED7C7363387}" destId="{0BCAC00A-DCC3-4294-A41C-B578B1E123A7}" srcOrd="4" destOrd="0" presId="urn:microsoft.com/office/officeart/2005/8/layout/vProcess5"/>
    <dgm:cxn modelId="{73CAE605-93BE-4599-BDB1-C9C579075256}" type="presParOf" srcId="{47DAE4EC-00CF-43BC-B69C-4ED7C7363387}" destId="{B153B558-3C6A-4D2B-908C-59AFC28CD185}" srcOrd="5" destOrd="0" presId="urn:microsoft.com/office/officeart/2005/8/layout/vProcess5"/>
    <dgm:cxn modelId="{E22A9269-F7E0-43A4-880E-9145B6252690}" type="presParOf" srcId="{47DAE4EC-00CF-43BC-B69C-4ED7C7363387}" destId="{BAF30B4C-3E34-4CD4-A3BA-4E0029AD607D}" srcOrd="6" destOrd="0" presId="urn:microsoft.com/office/officeart/2005/8/layout/vProcess5"/>
    <dgm:cxn modelId="{77C46771-4D4E-4D19-9D08-0236907CAD8F}" type="presParOf" srcId="{47DAE4EC-00CF-43BC-B69C-4ED7C7363387}" destId="{9F371B82-44B0-47CA-97BB-905F2E0B1C19}" srcOrd="7" destOrd="0" presId="urn:microsoft.com/office/officeart/2005/8/layout/vProcess5"/>
    <dgm:cxn modelId="{DBF5FBC3-B3E0-45A6-90A2-F3E4DE8EC733}" type="presParOf" srcId="{47DAE4EC-00CF-43BC-B69C-4ED7C7363387}" destId="{67F175A6-C634-47C9-AD05-0DF9D3313DA5}" srcOrd="8" destOrd="0" presId="urn:microsoft.com/office/officeart/2005/8/layout/vProcess5"/>
    <dgm:cxn modelId="{D6D89791-EFDE-421F-96B7-265C522517E4}" type="presParOf" srcId="{47DAE4EC-00CF-43BC-B69C-4ED7C7363387}" destId="{AB095187-89CE-47FD-A803-A7B402D4627C}" srcOrd="9" destOrd="0" presId="urn:microsoft.com/office/officeart/2005/8/layout/vProcess5"/>
    <dgm:cxn modelId="{AB5B9891-4228-4CF7-87BF-BD081780704E}" type="presParOf" srcId="{47DAE4EC-00CF-43BC-B69C-4ED7C7363387}" destId="{F4F8035D-08BB-419E-A7A1-4930D0ED1B2B}" srcOrd="10" destOrd="0" presId="urn:microsoft.com/office/officeart/2005/8/layout/vProcess5"/>
    <dgm:cxn modelId="{5DA6BA4F-0BFD-4AB3-9880-4760533B0075}" type="presParOf" srcId="{47DAE4EC-00CF-43BC-B69C-4ED7C7363387}" destId="{0124CBA4-50BA-44BB-8475-14AA55E0FF4D}" srcOrd="11"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34D45-5341-4AD7-A0D2-4C54E1B3D831}">
      <dsp:nvSpPr>
        <dsp:cNvPr id="0" name=""/>
        <dsp:cNvSpPr/>
      </dsp:nvSpPr>
      <dsp:spPr>
        <a:xfrm>
          <a:off x="0" y="0"/>
          <a:ext cx="4646980" cy="984923"/>
        </a:xfrm>
        <a:prstGeom prst="roundRect">
          <a:avLst>
            <a:gd name="adj" fmla="val 10000"/>
          </a:avLst>
        </a:prstGeom>
        <a:solidFill>
          <a:schemeClr val="accent2">
            <a:hueOff val="0"/>
            <a:satOff val="0"/>
            <a:lumOff val="0"/>
            <a:alphaOff val="0"/>
          </a:schemeClr>
        </a:solidFill>
        <a:ln>
          <a:noFill/>
        </a:ln>
        <a:effectLst>
          <a:outerShdw blurRad="50800" dist="38100" dir="5400000" rotWithShape="0">
            <a:srgbClr val="000000">
              <a:alpha val="61176"/>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Appoint someone to lead on these requests within your practice</a:t>
          </a:r>
        </a:p>
      </dsp:txBody>
      <dsp:txXfrm>
        <a:off x="28847" y="28847"/>
        <a:ext cx="3468936" cy="927229"/>
      </dsp:txXfrm>
    </dsp:sp>
    <dsp:sp modelId="{D6855232-BA31-4679-B189-34FDC5CD1112}">
      <dsp:nvSpPr>
        <dsp:cNvPr id="0" name=""/>
        <dsp:cNvSpPr/>
      </dsp:nvSpPr>
      <dsp:spPr>
        <a:xfrm>
          <a:off x="347014" y="1121717"/>
          <a:ext cx="4646980" cy="984923"/>
        </a:xfrm>
        <a:prstGeom prst="roundRect">
          <a:avLst>
            <a:gd name="adj" fmla="val 10000"/>
          </a:avLst>
        </a:prstGeom>
        <a:solidFill>
          <a:schemeClr val="accent2">
            <a:hueOff val="-424555"/>
            <a:satOff val="-2059"/>
            <a:lumOff val="-1814"/>
            <a:alphaOff val="0"/>
          </a:schemeClr>
        </a:solidFill>
        <a:ln>
          <a:noFill/>
        </a:ln>
        <a:effectLst>
          <a:outerShdw blurRad="50800" dist="38100" dir="5400000" rotWithShape="0">
            <a:srgbClr val="000000">
              <a:alpha val="61176"/>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Check the requestors I.D as soon as request recieved. - </a:t>
          </a:r>
          <a:r>
            <a:rPr lang="en-GB" sz="1400" b="0" i="0" kern="1200"/>
            <a:t>The timescale for responding to a SAR does not begin until you have received the requested information. However, you should request ID documents promptly.</a:t>
          </a:r>
          <a:endParaRPr lang="en-GB" sz="1400" kern="1200"/>
        </a:p>
      </dsp:txBody>
      <dsp:txXfrm>
        <a:off x="375861" y="1150564"/>
        <a:ext cx="3602071" cy="927229"/>
      </dsp:txXfrm>
    </dsp:sp>
    <dsp:sp modelId="{4127D1A3-9B66-480E-8B70-7020FD5C9944}">
      <dsp:nvSpPr>
        <dsp:cNvPr id="0" name=""/>
        <dsp:cNvSpPr/>
      </dsp:nvSpPr>
      <dsp:spPr>
        <a:xfrm>
          <a:off x="694029" y="2243435"/>
          <a:ext cx="4646980" cy="984923"/>
        </a:xfrm>
        <a:prstGeom prst="roundRect">
          <a:avLst>
            <a:gd name="adj" fmla="val 10000"/>
          </a:avLst>
        </a:prstGeom>
        <a:solidFill>
          <a:schemeClr val="accent2">
            <a:hueOff val="-849109"/>
            <a:satOff val="-4118"/>
            <a:lumOff val="-3627"/>
            <a:alphaOff val="0"/>
          </a:schemeClr>
        </a:solidFill>
        <a:ln>
          <a:noFill/>
        </a:ln>
        <a:effectLst>
          <a:outerShdw blurRad="50800" dist="38100" dir="5400000" rotWithShape="0">
            <a:srgbClr val="000000">
              <a:alpha val="61176"/>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If the request is from a third party ensure they are entilted to recieve it or deal with it on the patients behalf, check consent ad any official documentation to confirm if unsure CHECK!</a:t>
          </a:r>
        </a:p>
      </dsp:txBody>
      <dsp:txXfrm>
        <a:off x="722876" y="2272282"/>
        <a:ext cx="3602071" cy="927229"/>
      </dsp:txXfrm>
    </dsp:sp>
    <dsp:sp modelId="{66E74C15-20B7-4F47-A6F1-C3F7F185FA72}">
      <dsp:nvSpPr>
        <dsp:cNvPr id="0" name=""/>
        <dsp:cNvSpPr/>
      </dsp:nvSpPr>
      <dsp:spPr>
        <a:xfrm>
          <a:off x="1041044" y="3365153"/>
          <a:ext cx="4646980" cy="984923"/>
        </a:xfrm>
        <a:prstGeom prst="roundRect">
          <a:avLst>
            <a:gd name="adj" fmla="val 10000"/>
          </a:avLst>
        </a:prstGeom>
        <a:solidFill>
          <a:schemeClr val="accent2">
            <a:hueOff val="-1273664"/>
            <a:satOff val="-6178"/>
            <a:lumOff val="-5441"/>
            <a:alphaOff val="0"/>
          </a:schemeClr>
        </a:solidFill>
        <a:ln>
          <a:noFill/>
        </a:ln>
        <a:effectLst>
          <a:outerShdw blurRad="50800" dist="38100" dir="5400000" rotWithShape="0">
            <a:srgbClr val="000000">
              <a:alpha val="61176"/>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Set yourself a reminder to check progress a week or two before the deadline and add all of the information to your Rghts of Access register.</a:t>
          </a:r>
        </a:p>
      </dsp:txBody>
      <dsp:txXfrm>
        <a:off x="1069891" y="3394000"/>
        <a:ext cx="3602071" cy="927229"/>
      </dsp:txXfrm>
    </dsp:sp>
    <dsp:sp modelId="{35279942-BC35-4119-932E-1648677975FB}">
      <dsp:nvSpPr>
        <dsp:cNvPr id="0" name=""/>
        <dsp:cNvSpPr/>
      </dsp:nvSpPr>
      <dsp:spPr>
        <a:xfrm>
          <a:off x="1388059" y="4486871"/>
          <a:ext cx="4646980" cy="984923"/>
        </a:xfrm>
        <a:prstGeom prst="roundRect">
          <a:avLst>
            <a:gd name="adj" fmla="val 10000"/>
          </a:avLst>
        </a:prstGeom>
        <a:solidFill>
          <a:schemeClr val="accent2">
            <a:hueOff val="-1698219"/>
            <a:satOff val="-8237"/>
            <a:lumOff val="-7254"/>
            <a:alphaOff val="0"/>
          </a:schemeClr>
        </a:solidFill>
        <a:ln>
          <a:noFill/>
        </a:ln>
        <a:effectLst>
          <a:outerShdw blurRad="50800" dist="38100" dir="5400000" rotWithShape="0">
            <a:srgbClr val="000000">
              <a:alpha val="61176"/>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Send an acknowledgment letter included in this pack  (page 5 )to ensure the details are correct to save any mis communication and a complaint.</a:t>
          </a:r>
        </a:p>
      </dsp:txBody>
      <dsp:txXfrm>
        <a:off x="1416906" y="4515718"/>
        <a:ext cx="3602071" cy="927229"/>
      </dsp:txXfrm>
    </dsp:sp>
    <dsp:sp modelId="{43681DA3-099D-4122-9DCF-58938CE95143}">
      <dsp:nvSpPr>
        <dsp:cNvPr id="0" name=""/>
        <dsp:cNvSpPr/>
      </dsp:nvSpPr>
      <dsp:spPr>
        <a:xfrm>
          <a:off x="4006780" y="719541"/>
          <a:ext cx="640200" cy="640200"/>
        </a:xfrm>
        <a:prstGeom prst="downArrow">
          <a:avLst>
            <a:gd name="adj1" fmla="val 55000"/>
            <a:gd name="adj2" fmla="val 45000"/>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150825" y="719541"/>
        <a:ext cx="352110" cy="481751"/>
      </dsp:txXfrm>
    </dsp:sp>
    <dsp:sp modelId="{39F41608-E01D-4198-AAF0-1FEC2389708C}">
      <dsp:nvSpPr>
        <dsp:cNvPr id="0" name=""/>
        <dsp:cNvSpPr/>
      </dsp:nvSpPr>
      <dsp:spPr>
        <a:xfrm>
          <a:off x="4353795" y="1841259"/>
          <a:ext cx="640200" cy="640200"/>
        </a:xfrm>
        <a:prstGeom prst="downArrow">
          <a:avLst>
            <a:gd name="adj1" fmla="val 55000"/>
            <a:gd name="adj2" fmla="val 45000"/>
          </a:avLst>
        </a:prstGeom>
        <a:solidFill>
          <a:schemeClr val="accent2">
            <a:tint val="40000"/>
            <a:alpha val="90000"/>
            <a:hueOff val="-798287"/>
            <a:satOff val="-6906"/>
            <a:lumOff val="-72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497840" y="1841259"/>
        <a:ext cx="352110" cy="481751"/>
      </dsp:txXfrm>
    </dsp:sp>
    <dsp:sp modelId="{9FFD2EC6-2F27-4A6C-BD60-8D1CFDDE8FEF}">
      <dsp:nvSpPr>
        <dsp:cNvPr id="0" name=""/>
        <dsp:cNvSpPr/>
      </dsp:nvSpPr>
      <dsp:spPr>
        <a:xfrm>
          <a:off x="4700810" y="2946561"/>
          <a:ext cx="640200" cy="640200"/>
        </a:xfrm>
        <a:prstGeom prst="downArrow">
          <a:avLst>
            <a:gd name="adj1" fmla="val 55000"/>
            <a:gd name="adj2" fmla="val 45000"/>
          </a:avLst>
        </a:prstGeom>
        <a:solidFill>
          <a:schemeClr val="accent2">
            <a:tint val="40000"/>
            <a:alpha val="90000"/>
            <a:hueOff val="-1596573"/>
            <a:satOff val="-13811"/>
            <a:lumOff val="-145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4844855" y="2946561"/>
        <a:ext cx="352110" cy="481751"/>
      </dsp:txXfrm>
    </dsp:sp>
    <dsp:sp modelId="{8A750243-D96B-4724-A172-DDCBBC8C6586}">
      <dsp:nvSpPr>
        <dsp:cNvPr id="0" name=""/>
        <dsp:cNvSpPr/>
      </dsp:nvSpPr>
      <dsp:spPr>
        <a:xfrm>
          <a:off x="5047825" y="4079223"/>
          <a:ext cx="640200" cy="640200"/>
        </a:xfrm>
        <a:prstGeom prst="downArrow">
          <a:avLst>
            <a:gd name="adj1" fmla="val 55000"/>
            <a:gd name="adj2" fmla="val 45000"/>
          </a:avLst>
        </a:prstGeom>
        <a:solidFill>
          <a:schemeClr val="accent2">
            <a:tint val="40000"/>
            <a:alpha val="90000"/>
            <a:hueOff val="-2394860"/>
            <a:satOff val="-20717"/>
            <a:lumOff val="-217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6830" tIns="36830" rIns="36830" bIns="36830" numCol="1" spcCol="1270" anchor="ctr" anchorCtr="0">
          <a:noAutofit/>
        </a:bodyPr>
        <a:lstStyle/>
        <a:p>
          <a:pPr marL="0" lvl="0" indent="0" algn="ctr" defTabSz="1289050">
            <a:lnSpc>
              <a:spcPct val="90000"/>
            </a:lnSpc>
            <a:spcBef>
              <a:spcPct val="0"/>
            </a:spcBef>
            <a:spcAft>
              <a:spcPct val="35000"/>
            </a:spcAft>
            <a:buNone/>
          </a:pPr>
          <a:endParaRPr lang="en-GB" sz="2900" kern="1200"/>
        </a:p>
      </dsp:txBody>
      <dsp:txXfrm>
        <a:off x="5191870" y="4079223"/>
        <a:ext cx="352110" cy="4817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F10BE-5FF2-42A5-97AC-A4DFE1E0C283}">
      <dsp:nvSpPr>
        <dsp:cNvPr id="0" name=""/>
        <dsp:cNvSpPr/>
      </dsp:nvSpPr>
      <dsp:spPr>
        <a:xfrm>
          <a:off x="0" y="0"/>
          <a:ext cx="4749252" cy="1616887"/>
        </a:xfrm>
        <a:prstGeom prst="roundRect">
          <a:avLst>
            <a:gd name="adj" fmla="val 10000"/>
          </a:avLst>
        </a:prstGeom>
        <a:gradFill rotWithShape="0">
          <a:gsLst>
            <a:gs pos="0">
              <a:schemeClr val="accent2">
                <a:hueOff val="0"/>
                <a:satOff val="0"/>
                <a:lumOff val="0"/>
                <a:alphaOff val="0"/>
                <a:tint val="100000"/>
                <a:shade val="75000"/>
                <a:satMod val="160000"/>
              </a:schemeClr>
            </a:gs>
            <a:gs pos="62000">
              <a:schemeClr val="accent2">
                <a:hueOff val="0"/>
                <a:satOff val="0"/>
                <a:lumOff val="0"/>
                <a:alphaOff val="0"/>
                <a:tint val="100000"/>
                <a:shade val="100000"/>
                <a:satMod val="125000"/>
              </a:schemeClr>
            </a:gs>
            <a:gs pos="100000">
              <a:schemeClr val="accent2">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Conduct a full search of the requested information, piecing it all together and checking it matches the patients details and no other information about other patients is attached.</a:t>
          </a:r>
        </a:p>
      </dsp:txBody>
      <dsp:txXfrm>
        <a:off x="47357" y="47357"/>
        <a:ext cx="2867877" cy="1522173"/>
      </dsp:txXfrm>
    </dsp:sp>
    <dsp:sp modelId="{964F0DFE-9429-4417-B89D-FBD52A45C634}">
      <dsp:nvSpPr>
        <dsp:cNvPr id="0" name=""/>
        <dsp:cNvSpPr/>
      </dsp:nvSpPr>
      <dsp:spPr>
        <a:xfrm>
          <a:off x="397749" y="1910867"/>
          <a:ext cx="4749252" cy="1616887"/>
        </a:xfrm>
        <a:prstGeom prst="roundRect">
          <a:avLst>
            <a:gd name="adj" fmla="val 10000"/>
          </a:avLst>
        </a:prstGeom>
        <a:gradFill rotWithShape="0">
          <a:gsLst>
            <a:gs pos="0">
              <a:schemeClr val="accent2">
                <a:hueOff val="-566073"/>
                <a:satOff val="-2746"/>
                <a:lumOff val="-2418"/>
                <a:alphaOff val="0"/>
                <a:tint val="100000"/>
                <a:shade val="75000"/>
                <a:satMod val="160000"/>
              </a:schemeClr>
            </a:gs>
            <a:gs pos="62000">
              <a:schemeClr val="accent2">
                <a:hueOff val="-566073"/>
                <a:satOff val="-2746"/>
                <a:lumOff val="-2418"/>
                <a:alphaOff val="0"/>
                <a:tint val="100000"/>
                <a:shade val="100000"/>
                <a:satMod val="125000"/>
              </a:schemeClr>
            </a:gs>
            <a:gs pos="100000">
              <a:schemeClr val="accent2">
                <a:hueOff val="-566073"/>
                <a:satOff val="-2746"/>
                <a:lumOff val="-2418"/>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Check what needs redacting from the documents, not just names or address think about he/she and emails on footers etc. Need any help or to double check, just ASK!</a:t>
          </a:r>
        </a:p>
      </dsp:txBody>
      <dsp:txXfrm>
        <a:off x="445106" y="1958224"/>
        <a:ext cx="3205811" cy="1522173"/>
      </dsp:txXfrm>
    </dsp:sp>
    <dsp:sp modelId="{1FE291AB-4845-40A7-A42C-F7F4DEAAADE8}">
      <dsp:nvSpPr>
        <dsp:cNvPr id="0" name=""/>
        <dsp:cNvSpPr/>
      </dsp:nvSpPr>
      <dsp:spPr>
        <a:xfrm>
          <a:off x="789563" y="3821734"/>
          <a:ext cx="4749252" cy="1616887"/>
        </a:xfrm>
        <a:prstGeom prst="roundRect">
          <a:avLst>
            <a:gd name="adj" fmla="val 10000"/>
          </a:avLst>
        </a:prstGeom>
        <a:gradFill rotWithShape="0">
          <a:gsLst>
            <a:gs pos="0">
              <a:schemeClr val="accent2">
                <a:hueOff val="-1132146"/>
                <a:satOff val="-5491"/>
                <a:lumOff val="-4836"/>
                <a:alphaOff val="0"/>
                <a:tint val="100000"/>
                <a:shade val="75000"/>
                <a:satMod val="160000"/>
              </a:schemeClr>
            </a:gs>
            <a:gs pos="62000">
              <a:schemeClr val="accent2">
                <a:hueOff val="-1132146"/>
                <a:satOff val="-5491"/>
                <a:lumOff val="-4836"/>
                <a:alphaOff val="0"/>
                <a:tint val="100000"/>
                <a:shade val="100000"/>
                <a:satMod val="125000"/>
              </a:schemeClr>
            </a:gs>
            <a:gs pos="100000">
              <a:schemeClr val="accent2">
                <a:hueOff val="-1132146"/>
                <a:satOff val="-5491"/>
                <a:lumOff val="-4836"/>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Think of the impact of releasing third party information if disclosed is there any exemptions not to disclose. A clinician needs to be happy to release.</a:t>
          </a:r>
        </a:p>
      </dsp:txBody>
      <dsp:txXfrm>
        <a:off x="836920" y="3869091"/>
        <a:ext cx="3211748" cy="1522173"/>
      </dsp:txXfrm>
    </dsp:sp>
    <dsp:sp modelId="{0BCAC00A-DCC3-4294-A41C-B578B1E123A7}">
      <dsp:nvSpPr>
        <dsp:cNvPr id="0" name=""/>
        <dsp:cNvSpPr/>
      </dsp:nvSpPr>
      <dsp:spPr>
        <a:xfrm>
          <a:off x="1187313" y="5732602"/>
          <a:ext cx="4749252" cy="1616887"/>
        </a:xfrm>
        <a:prstGeom prst="roundRect">
          <a:avLst>
            <a:gd name="adj" fmla="val 10000"/>
          </a:avLst>
        </a:prstGeom>
        <a:gradFill rotWithShape="0">
          <a:gsLst>
            <a:gs pos="0">
              <a:schemeClr val="accent2">
                <a:hueOff val="-1698219"/>
                <a:satOff val="-8237"/>
                <a:lumOff val="-7254"/>
                <a:alphaOff val="0"/>
                <a:tint val="100000"/>
                <a:shade val="75000"/>
                <a:satMod val="160000"/>
              </a:schemeClr>
            </a:gs>
            <a:gs pos="62000">
              <a:schemeClr val="accent2">
                <a:hueOff val="-1698219"/>
                <a:satOff val="-8237"/>
                <a:lumOff val="-7254"/>
                <a:alphaOff val="0"/>
                <a:tint val="100000"/>
                <a:shade val="100000"/>
                <a:satMod val="125000"/>
              </a:schemeClr>
            </a:gs>
            <a:gs pos="100000">
              <a:schemeClr val="accent2">
                <a:hueOff val="-1698219"/>
                <a:satOff val="-8237"/>
                <a:lumOff val="-7254"/>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en-GB" sz="1600" kern="1200"/>
            <a:t>Finally send the request in the manner it was recieved ie if recieved via email must be sent to them securely by email unless stated otherwise, keep a copy of what was sent and when. </a:t>
          </a:r>
        </a:p>
      </dsp:txBody>
      <dsp:txXfrm>
        <a:off x="1234670" y="5779959"/>
        <a:ext cx="3205811" cy="1522173"/>
      </dsp:txXfrm>
    </dsp:sp>
    <dsp:sp modelId="{B153B558-3C6A-4D2B-908C-59AFC28CD185}">
      <dsp:nvSpPr>
        <dsp:cNvPr id="0" name=""/>
        <dsp:cNvSpPr/>
      </dsp:nvSpPr>
      <dsp:spPr>
        <a:xfrm>
          <a:off x="3698275" y="1238389"/>
          <a:ext cx="1050977" cy="1050977"/>
        </a:xfrm>
        <a:prstGeom prst="downArrow">
          <a:avLst>
            <a:gd name="adj1" fmla="val 55000"/>
            <a:gd name="adj2" fmla="val 45000"/>
          </a:avLst>
        </a:prstGeom>
        <a:solidFill>
          <a:schemeClr val="accent2">
            <a:tint val="40000"/>
            <a:alpha val="90000"/>
            <a:hueOff val="0"/>
            <a:satOff val="0"/>
            <a:lumOff val="0"/>
            <a:alphaOff val="0"/>
          </a:schemeClr>
        </a:solidFill>
        <a:ln w="12700">
          <a:solidFill>
            <a:schemeClr val="accent2">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rgbClr val="002060"/>
            </a:solidFill>
          </a:endParaRPr>
        </a:p>
      </dsp:txBody>
      <dsp:txXfrm>
        <a:off x="3934745" y="1238389"/>
        <a:ext cx="578037" cy="790860"/>
      </dsp:txXfrm>
    </dsp:sp>
    <dsp:sp modelId="{BAF30B4C-3E34-4CD4-A3BA-4E0029AD607D}">
      <dsp:nvSpPr>
        <dsp:cNvPr id="0" name=""/>
        <dsp:cNvSpPr/>
      </dsp:nvSpPr>
      <dsp:spPr>
        <a:xfrm>
          <a:off x="4096025" y="3149256"/>
          <a:ext cx="1050977" cy="1050977"/>
        </a:xfrm>
        <a:prstGeom prst="downArrow">
          <a:avLst>
            <a:gd name="adj1" fmla="val 55000"/>
            <a:gd name="adj2" fmla="val 45000"/>
          </a:avLst>
        </a:prstGeom>
        <a:solidFill>
          <a:schemeClr val="accent2">
            <a:tint val="40000"/>
            <a:alpha val="90000"/>
            <a:hueOff val="-1197430"/>
            <a:satOff val="-10359"/>
            <a:lumOff val="-1088"/>
            <a:alphaOff val="0"/>
          </a:schemeClr>
        </a:solidFill>
        <a:ln w="12700">
          <a:solidFill>
            <a:schemeClr val="accent2">
              <a:tint val="40000"/>
              <a:alpha val="90000"/>
              <a:hueOff val="-1197430"/>
              <a:satOff val="-10359"/>
              <a:lumOff val="-1088"/>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332495" y="3149256"/>
        <a:ext cx="578037" cy="790860"/>
      </dsp:txXfrm>
    </dsp:sp>
    <dsp:sp modelId="{9F371B82-44B0-47CA-97BB-905F2E0B1C19}">
      <dsp:nvSpPr>
        <dsp:cNvPr id="0" name=""/>
        <dsp:cNvSpPr/>
      </dsp:nvSpPr>
      <dsp:spPr>
        <a:xfrm>
          <a:off x="4487839" y="5060123"/>
          <a:ext cx="1050977" cy="1050977"/>
        </a:xfrm>
        <a:prstGeom prst="downArrow">
          <a:avLst>
            <a:gd name="adj1" fmla="val 55000"/>
            <a:gd name="adj2" fmla="val 45000"/>
          </a:avLst>
        </a:prstGeom>
        <a:solidFill>
          <a:schemeClr val="accent2">
            <a:tint val="40000"/>
            <a:alpha val="90000"/>
            <a:hueOff val="-2394860"/>
            <a:satOff val="-20717"/>
            <a:lumOff val="-2176"/>
            <a:alphaOff val="0"/>
          </a:schemeClr>
        </a:solidFill>
        <a:ln w="12700">
          <a:solidFill>
            <a:schemeClr val="accent2">
              <a:tint val="40000"/>
              <a:alpha val="90000"/>
              <a:hueOff val="-2394860"/>
              <a:satOff val="-20717"/>
              <a:lumOff val="-2176"/>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a:off x="4724309" y="5060123"/>
        <a:ext cx="578037" cy="79086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C3528-AE4E-4AC4-9120-8483F3995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{B040500F-8E01-443D-85F3-D20CBA3BF75A}tf16392850_win32</Template>
  <TotalTime>421</TotalTime>
  <Pages>14</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allstaff</dc:creator>
  <cp:keywords/>
  <cp:lastModifiedBy>Kelly-Anne Gast</cp:lastModifiedBy>
  <cp:revision>7</cp:revision>
  <cp:lastPrinted>2006-08-01T17:47:00Z</cp:lastPrinted>
  <dcterms:created xsi:type="dcterms:W3CDTF">2021-03-15T14:34:00Z</dcterms:created>
  <dcterms:modified xsi:type="dcterms:W3CDTF">2021-03-19T14:35:00Z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